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025C" w14:textId="25C63BD8" w:rsidR="004C71E4" w:rsidRPr="000057E6" w:rsidRDefault="001165CC" w:rsidP="129604AE">
      <w:pPr>
        <w:jc w:val="center"/>
      </w:pPr>
      <w:r>
        <w:rPr>
          <w:noProof/>
        </w:rPr>
        <w:drawing>
          <wp:inline distT="0" distB="0" distL="0" distR="0" wp14:anchorId="00D5EBD5" wp14:editId="3B1783EA">
            <wp:extent cx="2381250" cy="1085850"/>
            <wp:effectExtent l="0" t="0" r="0" b="0"/>
            <wp:docPr id="1019389105" name="Picture 1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079978D7-FD13-4A01-A005-17D1F1C933A4" descr="Image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94C2D" w14:textId="77777777" w:rsidR="00CC292B" w:rsidRPr="00BA5EBA" w:rsidRDefault="00CC292B" w:rsidP="129604A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0"/>
          <w:szCs w:val="30"/>
        </w:rPr>
      </w:pPr>
      <w:r w:rsidRPr="129604AE">
        <w:rPr>
          <w:rFonts w:ascii="Times New Roman" w:eastAsia="Times New Roman" w:hAnsi="Times New Roman"/>
          <w:b/>
          <w:bCs/>
          <w:sz w:val="30"/>
          <w:szCs w:val="30"/>
        </w:rPr>
        <w:t>MAPE Local 201 – Monthly Meeting Agenda</w:t>
      </w:r>
    </w:p>
    <w:p w14:paraId="037FEE90" w14:textId="2015BDFC" w:rsidR="00CC292B" w:rsidRPr="00CC292B" w:rsidRDefault="00CC292B" w:rsidP="129604A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Date:</w:t>
      </w:r>
      <w:r w:rsidRPr="129604AE">
        <w:rPr>
          <w:rFonts w:ascii="Times New Roman" w:eastAsia="Times New Roman" w:hAnsi="Times New Roman"/>
          <w:sz w:val="24"/>
          <w:szCs w:val="24"/>
        </w:rPr>
        <w:t xml:space="preserve"> </w:t>
      </w:r>
      <w:r w:rsidR="00B21879">
        <w:rPr>
          <w:rFonts w:ascii="Times New Roman" w:eastAsia="Times New Roman" w:hAnsi="Times New Roman"/>
          <w:sz w:val="24"/>
          <w:szCs w:val="24"/>
        </w:rPr>
        <w:t>July 8</w:t>
      </w:r>
      <w:r w:rsidR="00561D4D" w:rsidRPr="00561D4D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129604AE">
        <w:rPr>
          <w:rFonts w:ascii="Times New Roman" w:eastAsia="Times New Roman" w:hAnsi="Times New Roman"/>
          <w:sz w:val="24"/>
          <w:szCs w:val="24"/>
        </w:rPr>
        <w:t>, 2026</w:t>
      </w:r>
      <w:r w:rsidRPr="00CC292B">
        <w:rPr>
          <w:rFonts w:ascii="Times New Roman" w:eastAsia="Times New Roman" w:hAnsi="Times New Roman"/>
          <w:sz w:val="24"/>
          <w:szCs w:val="24"/>
        </w:rPr>
        <w:br/>
      </w: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Time:</w:t>
      </w:r>
      <w:r w:rsidRPr="129604AE">
        <w:rPr>
          <w:rFonts w:ascii="Times New Roman" w:eastAsia="Times New Roman" w:hAnsi="Times New Roman"/>
          <w:sz w:val="24"/>
          <w:szCs w:val="24"/>
        </w:rPr>
        <w:t xml:space="preserve"> 12:00 PM (Noon)</w:t>
      </w:r>
      <w:r w:rsidRPr="00CC292B">
        <w:rPr>
          <w:rFonts w:ascii="Times New Roman" w:eastAsia="Times New Roman" w:hAnsi="Times New Roman"/>
          <w:sz w:val="24"/>
          <w:szCs w:val="24"/>
        </w:rPr>
        <w:br/>
      </w: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Location:</w:t>
      </w:r>
      <w:r w:rsidRPr="129604AE">
        <w:rPr>
          <w:rFonts w:ascii="Times New Roman" w:eastAsia="Times New Roman" w:hAnsi="Times New Roman"/>
          <w:sz w:val="24"/>
          <w:szCs w:val="24"/>
        </w:rPr>
        <w:t xml:space="preserve"> </w:t>
      </w:r>
      <w:r w:rsidR="00F75DBB" w:rsidRPr="129604AE">
        <w:rPr>
          <w:rFonts w:ascii="Times New Roman" w:eastAsia="Times New Roman" w:hAnsi="Times New Roman"/>
          <w:sz w:val="24"/>
          <w:szCs w:val="24"/>
        </w:rPr>
        <w:t xml:space="preserve">Microsoft Teams </w:t>
      </w:r>
      <w:r w:rsidRPr="129604AE">
        <w:rPr>
          <w:rFonts w:ascii="Times New Roman" w:eastAsia="Times New Roman" w:hAnsi="Times New Roman"/>
          <w:sz w:val="24"/>
          <w:szCs w:val="24"/>
        </w:rPr>
        <w:t>(Online Only</w:t>
      </w:r>
      <w:r w:rsidR="00F75DBB" w:rsidRPr="129604AE">
        <w:rPr>
          <w:rFonts w:ascii="Times New Roman" w:eastAsia="Times New Roman" w:hAnsi="Times New Roman"/>
          <w:sz w:val="24"/>
          <w:szCs w:val="24"/>
        </w:rPr>
        <w:t xml:space="preserve"> - see Meeting Maker for access details</w:t>
      </w:r>
      <w:r w:rsidRPr="129604AE">
        <w:rPr>
          <w:rFonts w:ascii="Times New Roman" w:eastAsia="Times New Roman" w:hAnsi="Times New Roman"/>
          <w:sz w:val="24"/>
          <w:szCs w:val="24"/>
        </w:rPr>
        <w:t>)</w:t>
      </w:r>
      <w:r w:rsidR="00DC5BE0">
        <w:rPr>
          <w:rFonts w:ascii="Times New Roman" w:eastAsia="Times New Roman" w:hAnsi="Times New Roman"/>
          <w:sz w:val="24"/>
          <w:szCs w:val="24"/>
        </w:rPr>
        <w:pict w14:anchorId="29C53121">
          <v:rect id="_x0000_i1025" style="width:0;height:1.5pt" o:hralign="center" o:hrstd="t" o:hr="t" fillcolor="#a0a0a0" stroked="f"/>
        </w:pict>
      </w:r>
    </w:p>
    <w:p w14:paraId="5DEFB77E" w14:textId="59851059" w:rsidR="00CC292B" w:rsidRPr="00CC292B" w:rsidRDefault="00CC292B" w:rsidP="129604A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129604AE">
        <w:rPr>
          <w:rFonts w:ascii="Times New Roman" w:eastAsia="Times New Roman" w:hAnsi="Times New Roman"/>
          <w:b/>
          <w:bCs/>
          <w:sz w:val="27"/>
          <w:szCs w:val="27"/>
        </w:rPr>
        <w:t>I. Welcome &amp; Opening Activities</w:t>
      </w:r>
      <w:r w:rsidR="003C2EF8">
        <w:rPr>
          <w:rFonts w:ascii="Times New Roman" w:eastAsia="Times New Roman" w:hAnsi="Times New Roman"/>
          <w:b/>
          <w:bCs/>
          <w:sz w:val="27"/>
          <w:szCs w:val="27"/>
        </w:rPr>
        <w:t>/</w:t>
      </w:r>
      <w:r w:rsidR="003C2EF8" w:rsidRPr="003C2EF8">
        <w:rPr>
          <w:rFonts w:ascii="Times New Roman" w:eastAsia="Times New Roman" w:hAnsi="Times New Roman"/>
          <w:b/>
          <w:bCs/>
          <w:sz w:val="27"/>
          <w:szCs w:val="27"/>
        </w:rPr>
        <w:t>Minnesota Deferred Compensation Plan</w:t>
      </w:r>
      <w:r w:rsidR="003C2EF8">
        <w:rPr>
          <w:rFonts w:ascii="Times New Roman" w:eastAsia="Times New Roman" w:hAnsi="Times New Roman"/>
          <w:b/>
          <w:bCs/>
          <w:sz w:val="27"/>
          <w:szCs w:val="27"/>
        </w:rPr>
        <w:t xml:space="preserve"> Presentation</w:t>
      </w:r>
    </w:p>
    <w:p w14:paraId="505F4AEB" w14:textId="4CA4E5C4" w:rsidR="00CC292B" w:rsidRDefault="00CC292B" w:rsidP="30A9D3A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30A9D3A3">
        <w:rPr>
          <w:rFonts w:ascii="Times New Roman" w:eastAsia="Times New Roman" w:hAnsi="Times New Roman"/>
          <w:sz w:val="24"/>
          <w:szCs w:val="24"/>
        </w:rPr>
        <w:t xml:space="preserve">Welcome to first-time attendees and </w:t>
      </w:r>
      <w:r w:rsidR="7E91A42E" w:rsidRPr="30A9D3A3">
        <w:rPr>
          <w:rFonts w:ascii="Times New Roman" w:eastAsia="Times New Roman" w:hAnsi="Times New Roman"/>
          <w:sz w:val="24"/>
          <w:szCs w:val="24"/>
        </w:rPr>
        <w:t xml:space="preserve">any </w:t>
      </w:r>
      <w:r w:rsidRPr="30A9D3A3">
        <w:rPr>
          <w:rFonts w:ascii="Times New Roman" w:eastAsia="Times New Roman" w:hAnsi="Times New Roman"/>
          <w:sz w:val="24"/>
          <w:szCs w:val="24"/>
        </w:rPr>
        <w:t>new stewards</w:t>
      </w:r>
      <w:r w:rsidR="002C50AB" w:rsidRPr="30A9D3A3">
        <w:rPr>
          <w:rFonts w:ascii="Times New Roman" w:eastAsia="Times New Roman" w:hAnsi="Times New Roman"/>
          <w:sz w:val="24"/>
          <w:szCs w:val="24"/>
        </w:rPr>
        <w:t>.</w:t>
      </w:r>
    </w:p>
    <w:p w14:paraId="090D28D7" w14:textId="77777777" w:rsidR="008751CB" w:rsidRPr="005D04FB" w:rsidRDefault="008751CB" w:rsidP="129604A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Attendance:</w:t>
      </w:r>
      <w:r w:rsidRPr="129604AE">
        <w:rPr>
          <w:rFonts w:ascii="Times New Roman" w:eastAsia="Times New Roman" w:hAnsi="Times New Roman"/>
          <w:sz w:val="24"/>
          <w:szCs w:val="24"/>
        </w:rPr>
        <w:t xml:space="preserve"> Please sign in by typing your first and last name in the chat.</w:t>
      </w:r>
    </w:p>
    <w:p w14:paraId="2F2A5A69" w14:textId="7BB18966" w:rsidR="00CC292B" w:rsidRPr="003C2EF8" w:rsidRDefault="34013C31" w:rsidP="129604AE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30A9D3A3">
        <w:rPr>
          <w:rFonts w:ascii="Times New Roman" w:eastAsia="Times New Roman" w:hAnsi="Times New Roman"/>
          <w:b/>
          <w:bCs/>
          <w:sz w:val="24"/>
          <w:szCs w:val="24"/>
        </w:rPr>
        <w:t>Question for members</w:t>
      </w:r>
      <w:r w:rsidR="2A89F692" w:rsidRPr="30A9D3A3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2A89F692" w:rsidRPr="30A9D3A3">
        <w:rPr>
          <w:rFonts w:ascii="Times New Roman" w:eastAsia="Times New Roman" w:hAnsi="Times New Roman"/>
          <w:sz w:val="24"/>
          <w:szCs w:val="24"/>
        </w:rPr>
        <w:t xml:space="preserve"> </w:t>
      </w:r>
      <w:r w:rsidR="002D1FBA" w:rsidRPr="30A9D3A3">
        <w:rPr>
          <w:rFonts w:ascii="Times New Roman" w:eastAsia="Times New Roman" w:hAnsi="Times New Roman"/>
          <w:i/>
          <w:iCs/>
          <w:sz w:val="24"/>
          <w:szCs w:val="24"/>
        </w:rPr>
        <w:t xml:space="preserve">What would it take for you personally to be strike ready if </w:t>
      </w:r>
      <w:r w:rsidR="7369FF2D" w:rsidRPr="30A9D3A3">
        <w:rPr>
          <w:rFonts w:ascii="Times New Roman" w:eastAsia="Times New Roman" w:hAnsi="Times New Roman"/>
          <w:i/>
          <w:iCs/>
          <w:sz w:val="24"/>
          <w:szCs w:val="24"/>
        </w:rPr>
        <w:t>contract negotiations</w:t>
      </w:r>
      <w:r w:rsidR="002D1FBA" w:rsidRPr="30A9D3A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68D4E67A" w:rsidRPr="30A9D3A3">
        <w:rPr>
          <w:rFonts w:ascii="Times New Roman" w:eastAsia="Times New Roman" w:hAnsi="Times New Roman"/>
          <w:i/>
          <w:iCs/>
          <w:sz w:val="24"/>
          <w:szCs w:val="24"/>
        </w:rPr>
        <w:t>aren’t successful</w:t>
      </w:r>
      <w:r w:rsidR="002D1FBA" w:rsidRPr="30A9D3A3">
        <w:rPr>
          <w:rFonts w:ascii="Times New Roman" w:eastAsia="Times New Roman" w:hAnsi="Times New Roman"/>
          <w:i/>
          <w:iCs/>
          <w:sz w:val="24"/>
          <w:szCs w:val="24"/>
        </w:rPr>
        <w:t xml:space="preserve">? </w:t>
      </w:r>
      <w:r w:rsidR="008751CB" w:rsidRPr="30A9D3A3">
        <w:rPr>
          <w:rFonts w:ascii="Times New Roman" w:eastAsia="Times New Roman" w:hAnsi="Times New Roman"/>
          <w:sz w:val="24"/>
          <w:szCs w:val="24"/>
        </w:rPr>
        <w:t>Please share your response in the chat.</w:t>
      </w:r>
    </w:p>
    <w:p w14:paraId="27E3DB9E" w14:textId="126E3BBD" w:rsidR="00CC292B" w:rsidRPr="00CC292B" w:rsidRDefault="003C2EF8" w:rsidP="30A9D3A3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30A9D3A3">
        <w:rPr>
          <w:rFonts w:ascii="Times New Roman" w:eastAsia="Times New Roman" w:hAnsi="Times New Roman"/>
          <w:color w:val="000000" w:themeColor="text1"/>
          <w:sz w:val="24"/>
          <w:szCs w:val="24"/>
        </w:rPr>
        <w:t>Minnesota Deferred Compensation Plan presentation</w:t>
      </w:r>
    </w:p>
    <w:p w14:paraId="6B6D0CDE" w14:textId="77777777" w:rsidR="00CC292B" w:rsidRPr="00CC292B" w:rsidRDefault="00CC292B" w:rsidP="129604A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129604AE">
        <w:rPr>
          <w:rFonts w:ascii="Times New Roman" w:eastAsia="Times New Roman" w:hAnsi="Times New Roman"/>
          <w:b/>
          <w:bCs/>
          <w:sz w:val="27"/>
          <w:szCs w:val="27"/>
        </w:rPr>
        <w:t>II. Introductions – 2026 Local 201 Leadership &amp; Stewards</w:t>
      </w:r>
    </w:p>
    <w:p w14:paraId="5193A3FF" w14:textId="77777777" w:rsidR="00CC292B" w:rsidRPr="00CC292B" w:rsidRDefault="00CC292B" w:rsidP="129604A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Local Officers</w:t>
      </w:r>
    </w:p>
    <w:p w14:paraId="28075783" w14:textId="77777777" w:rsidR="00CC292B" w:rsidRPr="00110D70" w:rsidRDefault="00CC292B" w:rsidP="129604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 xml:space="preserve">President: </w:t>
      </w:r>
      <w:r w:rsidR="005C6B43" w:rsidRPr="129604AE">
        <w:rPr>
          <w:rFonts w:ascii="Times New Roman" w:eastAsia="Times New Roman" w:hAnsi="Times New Roman"/>
          <w:sz w:val="24"/>
          <w:szCs w:val="24"/>
        </w:rPr>
        <w:t>Charles Dixon</w:t>
      </w:r>
    </w:p>
    <w:p w14:paraId="3CB50951" w14:textId="77777777" w:rsidR="00CC292B" w:rsidRPr="00110D70" w:rsidRDefault="00CC292B" w:rsidP="129604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 xml:space="preserve">Vice President: </w:t>
      </w:r>
      <w:r w:rsidR="005C6B43" w:rsidRPr="129604AE">
        <w:rPr>
          <w:rFonts w:ascii="Times New Roman" w:eastAsia="Times New Roman" w:hAnsi="Times New Roman"/>
          <w:sz w:val="24"/>
          <w:szCs w:val="24"/>
        </w:rPr>
        <w:t>Open</w:t>
      </w:r>
    </w:p>
    <w:p w14:paraId="08334245" w14:textId="77777777" w:rsidR="00CC292B" w:rsidRPr="00110D70" w:rsidRDefault="00CC292B" w:rsidP="129604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Treasurer: Matthew Boerst</w:t>
      </w:r>
    </w:p>
    <w:p w14:paraId="3181FC60" w14:textId="77777777" w:rsidR="00CC292B" w:rsidRPr="00110D70" w:rsidRDefault="00CC292B" w:rsidP="129604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Secretary: Jazlyn Bradley</w:t>
      </w:r>
    </w:p>
    <w:p w14:paraId="62BBC843" w14:textId="68AAA34B" w:rsidR="00CC292B" w:rsidRDefault="00CC292B" w:rsidP="129604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 xml:space="preserve">Membership Secretary: </w:t>
      </w:r>
      <w:r w:rsidR="78AAEC64" w:rsidRPr="129604AE">
        <w:rPr>
          <w:rFonts w:ascii="Times New Roman" w:eastAsia="Times New Roman" w:hAnsi="Times New Roman"/>
          <w:sz w:val="24"/>
          <w:szCs w:val="24"/>
        </w:rPr>
        <w:t>Open</w:t>
      </w:r>
    </w:p>
    <w:p w14:paraId="58FEA6ED" w14:textId="77777777" w:rsidR="005C6B43" w:rsidRDefault="00344F0D" w:rsidP="129604AE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4"/>
          <w:szCs w:val="24"/>
        </w:rPr>
      </w:pP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Regional Di</w:t>
      </w:r>
      <w:r w:rsidR="005C6B43" w:rsidRPr="129604AE">
        <w:rPr>
          <w:rFonts w:ascii="Times New Roman" w:eastAsia="Times New Roman" w:hAnsi="Times New Roman"/>
          <w:b/>
          <w:bCs/>
          <w:sz w:val="24"/>
          <w:szCs w:val="24"/>
        </w:rPr>
        <w:t>rectors</w:t>
      </w:r>
    </w:p>
    <w:p w14:paraId="3C56C437" w14:textId="77777777" w:rsidR="005C6B43" w:rsidRPr="00110D70" w:rsidRDefault="005C6B43" w:rsidP="129604A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Regional Director: Sharae Walker</w:t>
      </w:r>
    </w:p>
    <w:p w14:paraId="67B23DF5" w14:textId="493B52F8" w:rsidR="005C6B43" w:rsidRPr="00A149EC" w:rsidRDefault="005C6B43" w:rsidP="129604AE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>Regional Steward Director: Wanda Fortune-Stiffin</w:t>
      </w:r>
    </w:p>
    <w:p w14:paraId="3BFFC0E3" w14:textId="77777777" w:rsidR="00CC292B" w:rsidRPr="00110D70" w:rsidRDefault="00CC292B" w:rsidP="129604A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Stewards</w:t>
      </w:r>
    </w:p>
    <w:p w14:paraId="5D9798FC" w14:textId="4575160A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Maria Borg</w:t>
      </w:r>
      <w:r w:rsidR="00F95E24" w:rsidRPr="129604AE">
        <w:rPr>
          <w:rFonts w:ascii="Times New Roman" w:eastAsia="Times New Roman" w:hAnsi="Times New Roman"/>
          <w:sz w:val="24"/>
          <w:szCs w:val="24"/>
        </w:rPr>
        <w:t>e</w:t>
      </w:r>
      <w:r w:rsidRPr="129604AE">
        <w:rPr>
          <w:rFonts w:ascii="Times New Roman" w:eastAsia="Times New Roman" w:hAnsi="Times New Roman"/>
          <w:sz w:val="24"/>
          <w:szCs w:val="24"/>
        </w:rPr>
        <w:t>n</w:t>
      </w:r>
    </w:p>
    <w:p w14:paraId="1BD4D131" w14:textId="77777777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James Dirth</w:t>
      </w:r>
    </w:p>
    <w:p w14:paraId="4E6A0FE1" w14:textId="77777777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Charles Dixon</w:t>
      </w:r>
    </w:p>
    <w:p w14:paraId="55F004BA" w14:textId="77777777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Teri Hillmann</w:t>
      </w:r>
    </w:p>
    <w:p w14:paraId="73F2332D" w14:textId="77777777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 xml:space="preserve">Shelly Hockaday </w:t>
      </w:r>
      <w:proofErr w:type="spellStart"/>
      <w:r w:rsidRPr="129604AE">
        <w:rPr>
          <w:rFonts w:ascii="Times New Roman" w:eastAsia="Times New Roman" w:hAnsi="Times New Roman"/>
          <w:sz w:val="24"/>
          <w:szCs w:val="24"/>
        </w:rPr>
        <w:t>Reichkitzer</w:t>
      </w:r>
      <w:proofErr w:type="spellEnd"/>
    </w:p>
    <w:p w14:paraId="2DA23CDC" w14:textId="77777777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Lisa Lazaretti</w:t>
      </w:r>
    </w:p>
    <w:p w14:paraId="440592F9" w14:textId="77777777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Tobias Leuthner</w:t>
      </w:r>
    </w:p>
    <w:p w14:paraId="24E42623" w14:textId="77777777" w:rsidR="00CC292B" w:rsidRPr="00110D70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Renetta Walk</w:t>
      </w:r>
    </w:p>
    <w:p w14:paraId="5F97D1B9" w14:textId="77777777" w:rsidR="00CC292B" w:rsidRPr="00CC292B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Caitlin Weis</w:t>
      </w:r>
    </w:p>
    <w:p w14:paraId="5E558B35" w14:textId="77777777" w:rsidR="00CC292B" w:rsidRDefault="00CC292B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Elisha Wolfman</w:t>
      </w:r>
    </w:p>
    <w:p w14:paraId="12CA6AC4" w14:textId="77777777" w:rsidR="00F87E34" w:rsidRDefault="00F87E34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Carol Logan</w:t>
      </w:r>
    </w:p>
    <w:p w14:paraId="5EC3AE36" w14:textId="38C6D299" w:rsidR="0095698D" w:rsidRDefault="0095698D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Stephanie </w:t>
      </w:r>
      <w:r w:rsidR="00817E6D">
        <w:rPr>
          <w:rFonts w:ascii="Times New Roman" w:eastAsia="Times New Roman" w:hAnsi="Times New Roman"/>
          <w:sz w:val="24"/>
          <w:szCs w:val="24"/>
        </w:rPr>
        <w:t>Littlejohn</w:t>
      </w:r>
    </w:p>
    <w:p w14:paraId="2C078D5C" w14:textId="18208FCD" w:rsidR="00817E6D" w:rsidRPr="00817E6D" w:rsidRDefault="00817E6D" w:rsidP="129604A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lastRenderedPageBreak/>
        <w:t>Matthew Boerst</w:t>
      </w:r>
    </w:p>
    <w:p w14:paraId="7A6E9400" w14:textId="5D32AEFA" w:rsidR="00CC292B" w:rsidRPr="00CC292B" w:rsidRDefault="00840D0C" w:rsidP="30A9D3A3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/>
          <w:sz w:val="24"/>
          <w:szCs w:val="24"/>
        </w:rPr>
      </w:pPr>
      <w:r w:rsidRPr="30A9D3A3">
        <w:rPr>
          <w:rFonts w:ascii="Times New Roman" w:eastAsia="Times New Roman" w:hAnsi="Times New Roman"/>
          <w:sz w:val="24"/>
          <w:szCs w:val="24"/>
        </w:rPr>
        <w:t>Irene Sarumi</w:t>
      </w:r>
    </w:p>
    <w:p w14:paraId="7F30CA0B" w14:textId="77777777" w:rsidR="00CC292B" w:rsidRDefault="00CC292B" w:rsidP="129604A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129604AE">
        <w:rPr>
          <w:rFonts w:ascii="Times New Roman" w:eastAsia="Times New Roman" w:hAnsi="Times New Roman"/>
          <w:b/>
          <w:bCs/>
          <w:sz w:val="27"/>
          <w:szCs w:val="27"/>
        </w:rPr>
        <w:t xml:space="preserve">III. </w:t>
      </w:r>
      <w:r w:rsidR="005854F2" w:rsidRPr="129604AE">
        <w:rPr>
          <w:rFonts w:ascii="Times New Roman" w:eastAsia="Times New Roman" w:hAnsi="Times New Roman"/>
          <w:b/>
          <w:bCs/>
          <w:sz w:val="27"/>
          <w:szCs w:val="27"/>
        </w:rPr>
        <w:t>MAPE local</w:t>
      </w:r>
      <w:r w:rsidR="00243D17" w:rsidRPr="129604AE">
        <w:rPr>
          <w:rFonts w:ascii="Times New Roman" w:eastAsia="Times New Roman" w:hAnsi="Times New Roman"/>
          <w:b/>
          <w:bCs/>
          <w:sz w:val="27"/>
          <w:szCs w:val="27"/>
        </w:rPr>
        <w:t xml:space="preserve"> 201</w:t>
      </w:r>
      <w:r w:rsidR="005568E1" w:rsidRPr="129604AE">
        <w:rPr>
          <w:rFonts w:ascii="Times New Roman" w:eastAsia="Times New Roman" w:hAnsi="Times New Roman"/>
          <w:b/>
          <w:bCs/>
          <w:sz w:val="27"/>
          <w:szCs w:val="27"/>
        </w:rPr>
        <w:t xml:space="preserve"> </w:t>
      </w:r>
      <w:r w:rsidR="00CD1D4C" w:rsidRPr="129604AE">
        <w:rPr>
          <w:rFonts w:ascii="Times New Roman" w:eastAsia="Times New Roman" w:hAnsi="Times New Roman"/>
          <w:b/>
          <w:bCs/>
          <w:sz w:val="27"/>
          <w:szCs w:val="27"/>
        </w:rPr>
        <w:t>Announcements</w:t>
      </w:r>
      <w:r w:rsidR="004D6C15" w:rsidRPr="129604AE">
        <w:rPr>
          <w:rFonts w:ascii="Times New Roman" w:eastAsia="Times New Roman" w:hAnsi="Times New Roman"/>
          <w:b/>
          <w:bCs/>
          <w:sz w:val="27"/>
          <w:szCs w:val="27"/>
        </w:rPr>
        <w:t xml:space="preserve"> </w:t>
      </w:r>
    </w:p>
    <w:p w14:paraId="41DFD12C" w14:textId="3A916C3E" w:rsidR="00ED385B" w:rsidRDefault="00CC292B" w:rsidP="129604A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Business Agent Update:</w:t>
      </w:r>
      <w:r w:rsidR="00FB198F" w:rsidRPr="129604AE">
        <w:rPr>
          <w:rFonts w:ascii="Times New Roman" w:eastAsia="Times New Roman" w:hAnsi="Times New Roman"/>
          <w:sz w:val="24"/>
          <w:szCs w:val="24"/>
        </w:rPr>
        <w:t xml:space="preserve"> </w:t>
      </w:r>
      <w:r w:rsidR="005C6B43" w:rsidRPr="129604AE">
        <w:rPr>
          <w:rFonts w:ascii="Times New Roman" w:eastAsia="Times New Roman" w:hAnsi="Times New Roman"/>
          <w:sz w:val="24"/>
          <w:szCs w:val="24"/>
        </w:rPr>
        <w:t>Britton</w:t>
      </w:r>
      <w:r w:rsidR="00BB48F8" w:rsidRPr="129604AE">
        <w:rPr>
          <w:rFonts w:ascii="Times New Roman" w:eastAsia="Times New Roman" w:hAnsi="Times New Roman"/>
          <w:sz w:val="24"/>
          <w:szCs w:val="24"/>
        </w:rPr>
        <w:t xml:space="preserve"> Mikkelsen</w:t>
      </w:r>
    </w:p>
    <w:p w14:paraId="510C957D" w14:textId="4E3215CC" w:rsidR="00F54DFC" w:rsidRPr="00F54DFC" w:rsidRDefault="00CC292B" w:rsidP="30A9D3A3">
      <w:pPr>
        <w:numPr>
          <w:ilvl w:val="0"/>
          <w:numId w:val="4"/>
        </w:numPr>
        <w:spacing w:beforeAutospacing="1" w:after="160" w:afterAutospacing="1" w:line="278" w:lineRule="auto"/>
        <w:rPr>
          <w:rFonts w:ascii="Times New Roman" w:eastAsia="Times New Roman" w:hAnsi="Times New Roman"/>
          <w:sz w:val="24"/>
          <w:szCs w:val="24"/>
        </w:rPr>
      </w:pPr>
      <w:r w:rsidRPr="30A9D3A3">
        <w:rPr>
          <w:rFonts w:ascii="Times New Roman" w:eastAsia="Times New Roman" w:hAnsi="Times New Roman"/>
          <w:sz w:val="24"/>
          <w:szCs w:val="24"/>
        </w:rPr>
        <w:t>Steward Director’s Update: Wanda Fortune-Stiffin</w:t>
      </w:r>
    </w:p>
    <w:p w14:paraId="655E2EA3" w14:textId="77777777" w:rsidR="00A54ACF" w:rsidRPr="00A54ACF" w:rsidRDefault="00A54ACF" w:rsidP="129604AE">
      <w:pPr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129604AE">
        <w:rPr>
          <w:rFonts w:ascii="Times New Roman" w:eastAsia="Times New Roman" w:hAnsi="Times New Roman"/>
          <w:b/>
          <w:bCs/>
          <w:sz w:val="27"/>
          <w:szCs w:val="27"/>
        </w:rPr>
        <w:t>IV. Steward Information</w:t>
      </w:r>
    </w:p>
    <w:p w14:paraId="6930210E" w14:textId="77777777" w:rsidR="00A54ACF" w:rsidRPr="00A54ACF" w:rsidRDefault="00A54ACF" w:rsidP="129604AE">
      <w:pPr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To find a Steward, visit mape.org/locals/201 for a complete list</w:t>
      </w:r>
    </w:p>
    <w:p w14:paraId="76710594" w14:textId="77777777" w:rsidR="00A54ACF" w:rsidRPr="00A54ACF" w:rsidRDefault="00A54ACF" w:rsidP="129604A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Stewards are available to assist with a variety of matters, including but not limited to:</w:t>
      </w:r>
    </w:p>
    <w:p w14:paraId="68EFE364" w14:textId="77777777" w:rsidR="00A54ACF" w:rsidRPr="00A54ACF" w:rsidRDefault="00A54ACF" w:rsidP="129604A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Filing a complaint</w:t>
      </w:r>
    </w:p>
    <w:p w14:paraId="55F3716E" w14:textId="77777777" w:rsidR="00A54ACF" w:rsidRPr="00A54ACF" w:rsidRDefault="00A54ACF" w:rsidP="129604A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Addressing concerns regarding your supervisor</w:t>
      </w:r>
    </w:p>
    <w:p w14:paraId="77537DB2" w14:textId="77777777" w:rsidR="00A54ACF" w:rsidRPr="00A54ACF" w:rsidRDefault="00A54ACF" w:rsidP="129604A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Responding to unfavorable performance reviews</w:t>
      </w:r>
    </w:p>
    <w:p w14:paraId="6A7B0B4A" w14:textId="77777777" w:rsidR="00846C14" w:rsidRDefault="00A54ACF" w:rsidP="129604A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129604AE">
        <w:rPr>
          <w:rFonts w:ascii="Times New Roman" w:eastAsia="Times New Roman" w:hAnsi="Times New Roman"/>
          <w:sz w:val="24"/>
          <w:szCs w:val="24"/>
        </w:rPr>
        <w:t>Understanding and filing grievances</w:t>
      </w:r>
    </w:p>
    <w:p w14:paraId="72EFF7A7" w14:textId="18147E0B" w:rsidR="00CC292B" w:rsidRPr="00CC292B" w:rsidRDefault="00846C14" w:rsidP="30A9D3A3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hyperlink r:id="rId11">
        <w:r w:rsidRPr="30A9D3A3">
          <w:rPr>
            <w:rStyle w:val="Hyperlink"/>
            <w:rFonts w:ascii="Times New Roman" w:eastAsia="Times New Roman" w:hAnsi="Times New Roman"/>
            <w:color w:val="auto"/>
            <w:sz w:val="24"/>
            <w:szCs w:val="24"/>
          </w:rPr>
          <w:t>Local 201 | Minnesota Association of Professional Employees</w:t>
        </w:r>
      </w:hyperlink>
    </w:p>
    <w:p w14:paraId="697FD599" w14:textId="473165CC" w:rsidR="00D83119" w:rsidRPr="00682E3B" w:rsidRDefault="00443689" w:rsidP="00682E3B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129604AE">
        <w:rPr>
          <w:rFonts w:ascii="Times New Roman" w:eastAsia="Times New Roman" w:hAnsi="Times New Roman"/>
          <w:b/>
          <w:bCs/>
          <w:sz w:val="27"/>
          <w:szCs w:val="27"/>
        </w:rPr>
        <w:t xml:space="preserve">V.  </w:t>
      </w:r>
      <w:r w:rsidR="001C1AC6" w:rsidRPr="129604AE">
        <w:rPr>
          <w:rFonts w:ascii="Times New Roman" w:hAnsi="Times New Roman"/>
          <w:b/>
          <w:bCs/>
          <w:sz w:val="27"/>
          <w:szCs w:val="27"/>
        </w:rPr>
        <w:t>Contract Action Team /Meet and Confer</w:t>
      </w:r>
      <w:r w:rsidR="001C1AC6" w:rsidRPr="129604AE">
        <w:rPr>
          <w:rFonts w:ascii="Times New Roman" w:hAnsi="Times New Roman"/>
          <w:sz w:val="27"/>
          <w:szCs w:val="27"/>
        </w:rPr>
        <w:t xml:space="preserve"> </w:t>
      </w:r>
      <w:r w:rsidR="001C1AC6" w:rsidRPr="129604AE">
        <w:rPr>
          <w:rFonts w:ascii="Times New Roman" w:eastAsia="Times New Roman" w:hAnsi="Times New Roman"/>
          <w:b/>
          <w:bCs/>
          <w:sz w:val="27"/>
          <w:szCs w:val="27"/>
        </w:rPr>
        <w:t>Updat</w:t>
      </w:r>
      <w:r w:rsidR="003C2EF8">
        <w:rPr>
          <w:rFonts w:ascii="Times New Roman" w:eastAsia="Times New Roman" w:hAnsi="Times New Roman"/>
          <w:b/>
          <w:bCs/>
          <w:sz w:val="27"/>
          <w:szCs w:val="27"/>
        </w:rPr>
        <w:t>e</w:t>
      </w:r>
      <w:r w:rsidR="001F6E7C">
        <w:rPr>
          <w:rFonts w:ascii="Times New Roman" w:eastAsia="Times New Roman" w:hAnsi="Times New Roman"/>
          <w:b/>
          <w:bCs/>
          <w:sz w:val="27"/>
          <w:szCs w:val="27"/>
        </w:rPr>
        <w:t>/</w:t>
      </w:r>
      <w:r w:rsidR="001C1AC6" w:rsidRPr="129604AE">
        <w:rPr>
          <w:rFonts w:ascii="Times New Roman" w:eastAsia="Times New Roman" w:hAnsi="Times New Roman"/>
          <w:b/>
          <w:bCs/>
          <w:sz w:val="27"/>
          <w:szCs w:val="27"/>
        </w:rPr>
        <w:t>Open Forum and Questions</w:t>
      </w:r>
    </w:p>
    <w:p w14:paraId="02790B88" w14:textId="68323A2D" w:rsidR="000B3F1B" w:rsidRPr="00D83119" w:rsidRDefault="000B3F1B" w:rsidP="129604AE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2"/>
        <w:rPr>
          <w:rFonts w:ascii="Times New Roman" w:hAnsi="Times New Roman"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>Contract Action Team (CAT) update: Matthew Boerst</w:t>
      </w:r>
    </w:p>
    <w:p w14:paraId="6133FFA9" w14:textId="0C02D2D3" w:rsidR="001F6E7C" w:rsidRPr="003C2EF8" w:rsidRDefault="000B3F1B" w:rsidP="003C2EF8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ascii="Times New Roman" w:hAnsi="Times New Roman"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 xml:space="preserve">Meet and Confer update: Spenser </w:t>
      </w:r>
      <w:r w:rsidR="001C1AC6" w:rsidRPr="129604AE">
        <w:rPr>
          <w:rFonts w:ascii="Times New Roman" w:hAnsi="Times New Roman"/>
          <w:sz w:val="24"/>
          <w:szCs w:val="24"/>
        </w:rPr>
        <w:t>B</w:t>
      </w:r>
      <w:r w:rsidRPr="129604AE">
        <w:rPr>
          <w:rFonts w:ascii="Times New Roman" w:hAnsi="Times New Roman"/>
          <w:sz w:val="24"/>
          <w:szCs w:val="24"/>
        </w:rPr>
        <w:t>ickett</w:t>
      </w:r>
    </w:p>
    <w:p w14:paraId="2529FBF9" w14:textId="3DF2FBDA" w:rsidR="000B3F1B" w:rsidRPr="000B3F1B" w:rsidRDefault="000B3F1B" w:rsidP="129604AE">
      <w:pPr>
        <w:numPr>
          <w:ilvl w:val="0"/>
          <w:numId w:val="6"/>
        </w:numPr>
        <w:spacing w:before="100" w:beforeAutospacing="1" w:after="100" w:afterAutospacing="1"/>
        <w:outlineLvl w:val="2"/>
        <w:rPr>
          <w:rFonts w:ascii="Times New Roman" w:hAnsi="Times New Roman"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>Open Forum/Questions</w:t>
      </w:r>
    </w:p>
    <w:p w14:paraId="7EC82026" w14:textId="5E8658D3" w:rsidR="00D83119" w:rsidRPr="00CC292B" w:rsidRDefault="00CC292B" w:rsidP="129604AE">
      <w:pPr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129604AE">
        <w:rPr>
          <w:rFonts w:ascii="Times New Roman" w:eastAsia="Times New Roman" w:hAnsi="Times New Roman"/>
          <w:b/>
          <w:bCs/>
          <w:sz w:val="27"/>
          <w:szCs w:val="27"/>
        </w:rPr>
        <w:t xml:space="preserve">VI. </w:t>
      </w:r>
      <w:r w:rsidR="000D65BA" w:rsidRPr="129604AE">
        <w:rPr>
          <w:rFonts w:ascii="Times New Roman" w:eastAsia="Times New Roman" w:hAnsi="Times New Roman"/>
          <w:b/>
          <w:bCs/>
          <w:sz w:val="27"/>
          <w:szCs w:val="27"/>
        </w:rPr>
        <w:t>Closing Remarks</w:t>
      </w:r>
    </w:p>
    <w:p w14:paraId="30EDDC70" w14:textId="77777777" w:rsidR="00A24121" w:rsidRPr="00A24121" w:rsidRDefault="00A24121" w:rsidP="129604AE">
      <w:pPr>
        <w:pStyle w:val="ListParagraph"/>
        <w:numPr>
          <w:ilvl w:val="0"/>
          <w:numId w:val="6"/>
        </w:numPr>
        <w:spacing w:after="160"/>
        <w:rPr>
          <w:rFonts w:ascii="Times New Roman" w:hAnsi="Times New Roman"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 xml:space="preserve">Activities committee </w:t>
      </w:r>
    </w:p>
    <w:p w14:paraId="302E7CFF" w14:textId="77777777" w:rsidR="00A24121" w:rsidRPr="00A24121" w:rsidRDefault="00A24121" w:rsidP="129604AE">
      <w:pPr>
        <w:pStyle w:val="ListParagraph"/>
        <w:numPr>
          <w:ilvl w:val="0"/>
          <w:numId w:val="6"/>
        </w:numPr>
        <w:spacing w:after="160" w:line="278" w:lineRule="auto"/>
        <w:rPr>
          <w:rFonts w:ascii="Times New Roman" w:hAnsi="Times New Roman"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>Membership committee</w:t>
      </w:r>
    </w:p>
    <w:p w14:paraId="3DA81663" w14:textId="77777777" w:rsidR="00415F9A" w:rsidRPr="00415F9A" w:rsidRDefault="00A24121" w:rsidP="129604AE">
      <w:pPr>
        <w:pStyle w:val="ListParagraph"/>
        <w:numPr>
          <w:ilvl w:val="0"/>
          <w:numId w:val="6"/>
        </w:numPr>
        <w:spacing w:before="100" w:beforeAutospacing="1" w:after="100" w:afterAutospacing="1" w:line="278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 xml:space="preserve">Food committee </w:t>
      </w:r>
    </w:p>
    <w:p w14:paraId="410D058D" w14:textId="5F0B3389" w:rsidR="00AF0F12" w:rsidRPr="00415F9A" w:rsidRDefault="00AF0F12" w:rsidP="129604AE">
      <w:pPr>
        <w:pStyle w:val="ListParagraph"/>
        <w:numPr>
          <w:ilvl w:val="0"/>
          <w:numId w:val="6"/>
        </w:numPr>
        <w:spacing w:before="100" w:beforeAutospacing="1" w:after="100" w:afterAutospacing="1" w:line="278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 xml:space="preserve">Next MAPE Local 201 meeting is </w:t>
      </w:r>
      <w:r w:rsidR="00B531CF">
        <w:rPr>
          <w:rFonts w:ascii="Times New Roman" w:eastAsia="Times New Roman" w:hAnsi="Times New Roman"/>
          <w:b/>
          <w:bCs/>
          <w:sz w:val="24"/>
          <w:szCs w:val="24"/>
        </w:rPr>
        <w:t>August 12</w:t>
      </w:r>
      <w:r w:rsidRPr="129604AE">
        <w:rPr>
          <w:rFonts w:ascii="Times New Roman" w:eastAsia="Times New Roman" w:hAnsi="Times New Roman"/>
          <w:b/>
          <w:bCs/>
          <w:sz w:val="24"/>
          <w:szCs w:val="24"/>
        </w:rPr>
        <w:t>, 2026</w:t>
      </w:r>
    </w:p>
    <w:p w14:paraId="0CE6D015" w14:textId="77777777" w:rsidR="00D83119" w:rsidRPr="00AF0F12" w:rsidRDefault="00D83119" w:rsidP="129604AE">
      <w:pPr>
        <w:rPr>
          <w:rFonts w:ascii="Times New Roman" w:hAnsi="Times New Roman"/>
          <w:b/>
          <w:bCs/>
          <w:sz w:val="27"/>
          <w:szCs w:val="27"/>
        </w:rPr>
      </w:pPr>
      <w:r w:rsidRPr="30A9D3A3">
        <w:rPr>
          <w:rFonts w:ascii="Times New Roman" w:hAnsi="Times New Roman"/>
          <w:b/>
          <w:bCs/>
          <w:sz w:val="27"/>
          <w:szCs w:val="27"/>
        </w:rPr>
        <w:t xml:space="preserve">Upcoming Events </w:t>
      </w:r>
    </w:p>
    <w:p w14:paraId="2A013F51" w14:textId="2F278A8E" w:rsidR="00D83119" w:rsidRPr="00BA5EBA" w:rsidRDefault="00A949F8" w:rsidP="129604AE">
      <w:pPr>
        <w:pStyle w:val="ListParagraph"/>
        <w:numPr>
          <w:ilvl w:val="0"/>
          <w:numId w:val="7"/>
        </w:numPr>
        <w:spacing w:after="160" w:line="278" w:lineRule="auto"/>
        <w:rPr>
          <w:rFonts w:ascii="Times New Roman" w:hAnsi="Times New Roman"/>
          <w:b/>
          <w:bCs/>
          <w:sz w:val="24"/>
          <w:szCs w:val="24"/>
        </w:rPr>
      </w:pPr>
      <w:r w:rsidRPr="129604AE">
        <w:rPr>
          <w:rFonts w:ascii="Times New Roman" w:hAnsi="Times New Roman"/>
          <w:sz w:val="24"/>
          <w:szCs w:val="24"/>
        </w:rPr>
        <w:t xml:space="preserve">Find upcoming events </w:t>
      </w:r>
      <w:r w:rsidR="00B13E56" w:rsidRPr="129604AE">
        <w:rPr>
          <w:rFonts w:ascii="Times New Roman" w:hAnsi="Times New Roman"/>
          <w:sz w:val="24"/>
          <w:szCs w:val="24"/>
        </w:rPr>
        <w:t>on the MAPE website.</w:t>
      </w:r>
      <w:r w:rsidR="00B43D4C" w:rsidRPr="129604AE">
        <w:rPr>
          <w:rFonts w:ascii="Times New Roman" w:hAnsi="Times New Roman"/>
          <w:sz w:val="24"/>
          <w:szCs w:val="24"/>
        </w:rPr>
        <w:t xml:space="preserve"> </w:t>
      </w:r>
      <w:hyperlink r:id="rId12">
        <w:r w:rsidR="00B43D4C" w:rsidRPr="129604AE">
          <w:rPr>
            <w:rStyle w:val="Hyperlink"/>
            <w:rFonts w:ascii="Times New Roman" w:hAnsi="Times New Roman"/>
            <w:color w:val="auto"/>
            <w:sz w:val="24"/>
            <w:szCs w:val="24"/>
          </w:rPr>
          <w:t>Events | Minnesota Association of Professional Employees</w:t>
        </w:r>
      </w:hyperlink>
    </w:p>
    <w:sectPr w:rsidR="00D83119" w:rsidRPr="00BA5EBA" w:rsidSect="003C4C7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63EA"/>
    <w:multiLevelType w:val="multilevel"/>
    <w:tmpl w:val="C854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2608"/>
    <w:multiLevelType w:val="multilevel"/>
    <w:tmpl w:val="78C8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33F82"/>
    <w:multiLevelType w:val="multilevel"/>
    <w:tmpl w:val="1E6C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47A37"/>
    <w:multiLevelType w:val="hybridMultilevel"/>
    <w:tmpl w:val="15721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77D8F"/>
    <w:multiLevelType w:val="hybridMultilevel"/>
    <w:tmpl w:val="78827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A3A11"/>
    <w:multiLevelType w:val="multilevel"/>
    <w:tmpl w:val="B3B8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121010"/>
    <w:multiLevelType w:val="hybridMultilevel"/>
    <w:tmpl w:val="23106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23FCA"/>
    <w:multiLevelType w:val="multilevel"/>
    <w:tmpl w:val="EEC8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4340CB"/>
    <w:multiLevelType w:val="multilevel"/>
    <w:tmpl w:val="E4DE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346725">
    <w:abstractNumId w:val="7"/>
  </w:num>
  <w:num w:numId="2" w16cid:durableId="1631398292">
    <w:abstractNumId w:val="5"/>
  </w:num>
  <w:num w:numId="3" w16cid:durableId="998532760">
    <w:abstractNumId w:val="1"/>
  </w:num>
  <w:num w:numId="4" w16cid:durableId="698707006">
    <w:abstractNumId w:val="0"/>
  </w:num>
  <w:num w:numId="5" w16cid:durableId="929779346">
    <w:abstractNumId w:val="8"/>
  </w:num>
  <w:num w:numId="6" w16cid:durableId="582030285">
    <w:abstractNumId w:val="3"/>
  </w:num>
  <w:num w:numId="7" w16cid:durableId="1816995159">
    <w:abstractNumId w:val="4"/>
  </w:num>
  <w:num w:numId="8" w16cid:durableId="2104954378">
    <w:abstractNumId w:val="6"/>
  </w:num>
  <w:num w:numId="9" w16cid:durableId="36183044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2C"/>
    <w:rsid w:val="00001178"/>
    <w:rsid w:val="00003442"/>
    <w:rsid w:val="00004279"/>
    <w:rsid w:val="000057E6"/>
    <w:rsid w:val="000071CA"/>
    <w:rsid w:val="0000785E"/>
    <w:rsid w:val="0001092B"/>
    <w:rsid w:val="0001156C"/>
    <w:rsid w:val="00012932"/>
    <w:rsid w:val="00012A53"/>
    <w:rsid w:val="00016427"/>
    <w:rsid w:val="00017407"/>
    <w:rsid w:val="00020152"/>
    <w:rsid w:val="00020CCE"/>
    <w:rsid w:val="0002115A"/>
    <w:rsid w:val="000307CE"/>
    <w:rsid w:val="00031FFB"/>
    <w:rsid w:val="00032646"/>
    <w:rsid w:val="000327BD"/>
    <w:rsid w:val="00033F1C"/>
    <w:rsid w:val="000360F8"/>
    <w:rsid w:val="0004221C"/>
    <w:rsid w:val="000463E4"/>
    <w:rsid w:val="0005060F"/>
    <w:rsid w:val="000515A9"/>
    <w:rsid w:val="00052D18"/>
    <w:rsid w:val="000552A3"/>
    <w:rsid w:val="00061404"/>
    <w:rsid w:val="00061801"/>
    <w:rsid w:val="00063119"/>
    <w:rsid w:val="00071540"/>
    <w:rsid w:val="00072D5E"/>
    <w:rsid w:val="000742B8"/>
    <w:rsid w:val="0007460A"/>
    <w:rsid w:val="00075380"/>
    <w:rsid w:val="00075ECA"/>
    <w:rsid w:val="00076214"/>
    <w:rsid w:val="00077D3F"/>
    <w:rsid w:val="000861E3"/>
    <w:rsid w:val="000909B2"/>
    <w:rsid w:val="00091032"/>
    <w:rsid w:val="00096257"/>
    <w:rsid w:val="000A12EB"/>
    <w:rsid w:val="000A1534"/>
    <w:rsid w:val="000A27E4"/>
    <w:rsid w:val="000A4EFF"/>
    <w:rsid w:val="000B30C4"/>
    <w:rsid w:val="000B3F1B"/>
    <w:rsid w:val="000B5CFB"/>
    <w:rsid w:val="000B5F2A"/>
    <w:rsid w:val="000B7053"/>
    <w:rsid w:val="000B7589"/>
    <w:rsid w:val="000C2388"/>
    <w:rsid w:val="000C39E1"/>
    <w:rsid w:val="000C45D3"/>
    <w:rsid w:val="000C6AF6"/>
    <w:rsid w:val="000C7BD4"/>
    <w:rsid w:val="000D2609"/>
    <w:rsid w:val="000D3554"/>
    <w:rsid w:val="000D4A9D"/>
    <w:rsid w:val="000D65BA"/>
    <w:rsid w:val="000D6799"/>
    <w:rsid w:val="000E2AA9"/>
    <w:rsid w:val="000E3CB2"/>
    <w:rsid w:val="000E48A9"/>
    <w:rsid w:val="000E61A8"/>
    <w:rsid w:val="000F2335"/>
    <w:rsid w:val="000F404A"/>
    <w:rsid w:val="000F458E"/>
    <w:rsid w:val="000F569C"/>
    <w:rsid w:val="000F5B0D"/>
    <w:rsid w:val="000F6CDA"/>
    <w:rsid w:val="000F7089"/>
    <w:rsid w:val="0010259A"/>
    <w:rsid w:val="0010664F"/>
    <w:rsid w:val="00106A91"/>
    <w:rsid w:val="00110D70"/>
    <w:rsid w:val="00111D19"/>
    <w:rsid w:val="0011515C"/>
    <w:rsid w:val="00115562"/>
    <w:rsid w:val="001165CC"/>
    <w:rsid w:val="001167D3"/>
    <w:rsid w:val="00116A5D"/>
    <w:rsid w:val="00116B6A"/>
    <w:rsid w:val="00117C56"/>
    <w:rsid w:val="001201FE"/>
    <w:rsid w:val="00120615"/>
    <w:rsid w:val="00122933"/>
    <w:rsid w:val="00123B88"/>
    <w:rsid w:val="001247BD"/>
    <w:rsid w:val="0012490F"/>
    <w:rsid w:val="00124DB3"/>
    <w:rsid w:val="00125666"/>
    <w:rsid w:val="00127C8E"/>
    <w:rsid w:val="00131DB6"/>
    <w:rsid w:val="00131FD1"/>
    <w:rsid w:val="001324B8"/>
    <w:rsid w:val="001336AB"/>
    <w:rsid w:val="0013654F"/>
    <w:rsid w:val="00136FC2"/>
    <w:rsid w:val="00137B5A"/>
    <w:rsid w:val="001402B7"/>
    <w:rsid w:val="00140762"/>
    <w:rsid w:val="0014343D"/>
    <w:rsid w:val="00145061"/>
    <w:rsid w:val="001461BA"/>
    <w:rsid w:val="0014766B"/>
    <w:rsid w:val="00150677"/>
    <w:rsid w:val="00152731"/>
    <w:rsid w:val="00152DC6"/>
    <w:rsid w:val="0015401D"/>
    <w:rsid w:val="00154E08"/>
    <w:rsid w:val="001558B3"/>
    <w:rsid w:val="00157447"/>
    <w:rsid w:val="00162D30"/>
    <w:rsid w:val="00163C98"/>
    <w:rsid w:val="00170BB7"/>
    <w:rsid w:val="0017291B"/>
    <w:rsid w:val="00173F05"/>
    <w:rsid w:val="00174E61"/>
    <w:rsid w:val="001772E6"/>
    <w:rsid w:val="001807C0"/>
    <w:rsid w:val="001813AD"/>
    <w:rsid w:val="0018575F"/>
    <w:rsid w:val="00185DE1"/>
    <w:rsid w:val="00191998"/>
    <w:rsid w:val="00194159"/>
    <w:rsid w:val="00194AF3"/>
    <w:rsid w:val="0019505F"/>
    <w:rsid w:val="001A16B8"/>
    <w:rsid w:val="001A4781"/>
    <w:rsid w:val="001A56AF"/>
    <w:rsid w:val="001A7CEC"/>
    <w:rsid w:val="001B3862"/>
    <w:rsid w:val="001B6108"/>
    <w:rsid w:val="001B6216"/>
    <w:rsid w:val="001B6733"/>
    <w:rsid w:val="001C0185"/>
    <w:rsid w:val="001C1520"/>
    <w:rsid w:val="001C1AC6"/>
    <w:rsid w:val="001C2F6F"/>
    <w:rsid w:val="001C3962"/>
    <w:rsid w:val="001C3BF6"/>
    <w:rsid w:val="001C4284"/>
    <w:rsid w:val="001D291D"/>
    <w:rsid w:val="001D6689"/>
    <w:rsid w:val="001D779B"/>
    <w:rsid w:val="001D779E"/>
    <w:rsid w:val="001D7AA7"/>
    <w:rsid w:val="001E2631"/>
    <w:rsid w:val="001E2A6A"/>
    <w:rsid w:val="001E4315"/>
    <w:rsid w:val="001E4AE5"/>
    <w:rsid w:val="001E7AEB"/>
    <w:rsid w:val="001F2497"/>
    <w:rsid w:val="001F2967"/>
    <w:rsid w:val="001F5D53"/>
    <w:rsid w:val="001F6E7C"/>
    <w:rsid w:val="0020050D"/>
    <w:rsid w:val="002025DA"/>
    <w:rsid w:val="002033EA"/>
    <w:rsid w:val="0020583A"/>
    <w:rsid w:val="00206087"/>
    <w:rsid w:val="0020623B"/>
    <w:rsid w:val="00206291"/>
    <w:rsid w:val="002079F4"/>
    <w:rsid w:val="002112F7"/>
    <w:rsid w:val="002129BC"/>
    <w:rsid w:val="00213499"/>
    <w:rsid w:val="00214523"/>
    <w:rsid w:val="002148DD"/>
    <w:rsid w:val="002173D3"/>
    <w:rsid w:val="0022196F"/>
    <w:rsid w:val="002247B1"/>
    <w:rsid w:val="002252AE"/>
    <w:rsid w:val="00225A85"/>
    <w:rsid w:val="00225F23"/>
    <w:rsid w:val="00232077"/>
    <w:rsid w:val="002332B3"/>
    <w:rsid w:val="002376C4"/>
    <w:rsid w:val="002421B0"/>
    <w:rsid w:val="00243D17"/>
    <w:rsid w:val="00245C75"/>
    <w:rsid w:val="00251DF6"/>
    <w:rsid w:val="002524F8"/>
    <w:rsid w:val="002548BA"/>
    <w:rsid w:val="00254CD7"/>
    <w:rsid w:val="0026477B"/>
    <w:rsid w:val="002659DB"/>
    <w:rsid w:val="0026634F"/>
    <w:rsid w:val="00266D61"/>
    <w:rsid w:val="002673BD"/>
    <w:rsid w:val="00272693"/>
    <w:rsid w:val="002728AD"/>
    <w:rsid w:val="00274168"/>
    <w:rsid w:val="00281AF6"/>
    <w:rsid w:val="00284375"/>
    <w:rsid w:val="002879BF"/>
    <w:rsid w:val="00291278"/>
    <w:rsid w:val="002937E8"/>
    <w:rsid w:val="00294C9E"/>
    <w:rsid w:val="00295606"/>
    <w:rsid w:val="00295BA9"/>
    <w:rsid w:val="00296BE0"/>
    <w:rsid w:val="00297DAD"/>
    <w:rsid w:val="002A08D0"/>
    <w:rsid w:val="002A165E"/>
    <w:rsid w:val="002A3705"/>
    <w:rsid w:val="002A7B3D"/>
    <w:rsid w:val="002B367B"/>
    <w:rsid w:val="002B52BD"/>
    <w:rsid w:val="002B56A5"/>
    <w:rsid w:val="002B7502"/>
    <w:rsid w:val="002B78D5"/>
    <w:rsid w:val="002C0F3F"/>
    <w:rsid w:val="002C3B9A"/>
    <w:rsid w:val="002C50AB"/>
    <w:rsid w:val="002C66E7"/>
    <w:rsid w:val="002D1FBA"/>
    <w:rsid w:val="002D3996"/>
    <w:rsid w:val="002D7387"/>
    <w:rsid w:val="002D7718"/>
    <w:rsid w:val="002E0EE1"/>
    <w:rsid w:val="002E155F"/>
    <w:rsid w:val="002E162C"/>
    <w:rsid w:val="002E53F5"/>
    <w:rsid w:val="002E6594"/>
    <w:rsid w:val="002F0387"/>
    <w:rsid w:val="002F324F"/>
    <w:rsid w:val="002F3372"/>
    <w:rsid w:val="002F3625"/>
    <w:rsid w:val="002F40EF"/>
    <w:rsid w:val="002F53C6"/>
    <w:rsid w:val="002F60A2"/>
    <w:rsid w:val="002F633C"/>
    <w:rsid w:val="003009A9"/>
    <w:rsid w:val="00301BE6"/>
    <w:rsid w:val="00306914"/>
    <w:rsid w:val="00310350"/>
    <w:rsid w:val="00317D51"/>
    <w:rsid w:val="00321A16"/>
    <w:rsid w:val="00323867"/>
    <w:rsid w:val="00323EAA"/>
    <w:rsid w:val="00324FED"/>
    <w:rsid w:val="0032608F"/>
    <w:rsid w:val="003279CA"/>
    <w:rsid w:val="00335CEA"/>
    <w:rsid w:val="00336926"/>
    <w:rsid w:val="00336C14"/>
    <w:rsid w:val="00340E2C"/>
    <w:rsid w:val="00341457"/>
    <w:rsid w:val="0034283E"/>
    <w:rsid w:val="00344C71"/>
    <w:rsid w:val="00344F0D"/>
    <w:rsid w:val="00346735"/>
    <w:rsid w:val="00347B25"/>
    <w:rsid w:val="00351C7C"/>
    <w:rsid w:val="00353231"/>
    <w:rsid w:val="00353D35"/>
    <w:rsid w:val="003549B2"/>
    <w:rsid w:val="00355E54"/>
    <w:rsid w:val="00356753"/>
    <w:rsid w:val="0036307E"/>
    <w:rsid w:val="00363B00"/>
    <w:rsid w:val="003642D4"/>
    <w:rsid w:val="003643F7"/>
    <w:rsid w:val="00366D55"/>
    <w:rsid w:val="0036776A"/>
    <w:rsid w:val="0037260F"/>
    <w:rsid w:val="00374D69"/>
    <w:rsid w:val="0038292C"/>
    <w:rsid w:val="003844BA"/>
    <w:rsid w:val="00384544"/>
    <w:rsid w:val="00387AF2"/>
    <w:rsid w:val="0039235A"/>
    <w:rsid w:val="00392502"/>
    <w:rsid w:val="0039524D"/>
    <w:rsid w:val="003A1834"/>
    <w:rsid w:val="003A1A96"/>
    <w:rsid w:val="003A1ABF"/>
    <w:rsid w:val="003A34E9"/>
    <w:rsid w:val="003A6801"/>
    <w:rsid w:val="003B0503"/>
    <w:rsid w:val="003B0CC1"/>
    <w:rsid w:val="003B261E"/>
    <w:rsid w:val="003B370E"/>
    <w:rsid w:val="003C2EF8"/>
    <w:rsid w:val="003C3A2B"/>
    <w:rsid w:val="003C44AC"/>
    <w:rsid w:val="003C4C7D"/>
    <w:rsid w:val="003C7259"/>
    <w:rsid w:val="003D5BB4"/>
    <w:rsid w:val="003E008C"/>
    <w:rsid w:val="003E0253"/>
    <w:rsid w:val="003E0817"/>
    <w:rsid w:val="003E0FEB"/>
    <w:rsid w:val="003E1043"/>
    <w:rsid w:val="003E10F5"/>
    <w:rsid w:val="003E24EA"/>
    <w:rsid w:val="003E2EAB"/>
    <w:rsid w:val="003E778B"/>
    <w:rsid w:val="003E7DB8"/>
    <w:rsid w:val="003E7DEB"/>
    <w:rsid w:val="003F3639"/>
    <w:rsid w:val="003F7E1E"/>
    <w:rsid w:val="003F7EEA"/>
    <w:rsid w:val="00406B9E"/>
    <w:rsid w:val="004126A3"/>
    <w:rsid w:val="00414F48"/>
    <w:rsid w:val="004151B5"/>
    <w:rsid w:val="00415F9A"/>
    <w:rsid w:val="00420934"/>
    <w:rsid w:val="00421104"/>
    <w:rsid w:val="00426284"/>
    <w:rsid w:val="004302E9"/>
    <w:rsid w:val="004334D0"/>
    <w:rsid w:val="00434FF2"/>
    <w:rsid w:val="00441C1D"/>
    <w:rsid w:val="00443689"/>
    <w:rsid w:val="00443ED2"/>
    <w:rsid w:val="00446480"/>
    <w:rsid w:val="00446DFC"/>
    <w:rsid w:val="004473B3"/>
    <w:rsid w:val="00447A37"/>
    <w:rsid w:val="00450EB5"/>
    <w:rsid w:val="0045111C"/>
    <w:rsid w:val="004567C2"/>
    <w:rsid w:val="004571E6"/>
    <w:rsid w:val="004579EE"/>
    <w:rsid w:val="0046083D"/>
    <w:rsid w:val="00460E8E"/>
    <w:rsid w:val="00464199"/>
    <w:rsid w:val="00465B68"/>
    <w:rsid w:val="004708EF"/>
    <w:rsid w:val="00471289"/>
    <w:rsid w:val="004713A5"/>
    <w:rsid w:val="00473324"/>
    <w:rsid w:val="0047354E"/>
    <w:rsid w:val="0047501A"/>
    <w:rsid w:val="00480619"/>
    <w:rsid w:val="0048117E"/>
    <w:rsid w:val="00482978"/>
    <w:rsid w:val="00485A34"/>
    <w:rsid w:val="00486942"/>
    <w:rsid w:val="0049174D"/>
    <w:rsid w:val="004A0228"/>
    <w:rsid w:val="004A0CE3"/>
    <w:rsid w:val="004A32D6"/>
    <w:rsid w:val="004A46C5"/>
    <w:rsid w:val="004A7553"/>
    <w:rsid w:val="004B098D"/>
    <w:rsid w:val="004B0D4F"/>
    <w:rsid w:val="004B1564"/>
    <w:rsid w:val="004B2CBE"/>
    <w:rsid w:val="004B6303"/>
    <w:rsid w:val="004B6EC3"/>
    <w:rsid w:val="004C07FA"/>
    <w:rsid w:val="004C0A48"/>
    <w:rsid w:val="004C0C98"/>
    <w:rsid w:val="004C119B"/>
    <w:rsid w:val="004C35BE"/>
    <w:rsid w:val="004C3B0E"/>
    <w:rsid w:val="004C3BF5"/>
    <w:rsid w:val="004C5986"/>
    <w:rsid w:val="004C5DA0"/>
    <w:rsid w:val="004C71E4"/>
    <w:rsid w:val="004C7FEC"/>
    <w:rsid w:val="004D1680"/>
    <w:rsid w:val="004D2247"/>
    <w:rsid w:val="004D2C74"/>
    <w:rsid w:val="004D31E1"/>
    <w:rsid w:val="004D6C15"/>
    <w:rsid w:val="004D7525"/>
    <w:rsid w:val="004E3B3B"/>
    <w:rsid w:val="004F25B9"/>
    <w:rsid w:val="004F320B"/>
    <w:rsid w:val="004F33CD"/>
    <w:rsid w:val="004F46C3"/>
    <w:rsid w:val="004F4F42"/>
    <w:rsid w:val="004F6793"/>
    <w:rsid w:val="004F73DF"/>
    <w:rsid w:val="005033B7"/>
    <w:rsid w:val="00505895"/>
    <w:rsid w:val="005058BD"/>
    <w:rsid w:val="005076DE"/>
    <w:rsid w:val="00507C9D"/>
    <w:rsid w:val="005102E1"/>
    <w:rsid w:val="0051668E"/>
    <w:rsid w:val="0051759E"/>
    <w:rsid w:val="00517FB4"/>
    <w:rsid w:val="0052028E"/>
    <w:rsid w:val="005202A0"/>
    <w:rsid w:val="00524389"/>
    <w:rsid w:val="005266EF"/>
    <w:rsid w:val="00531DA8"/>
    <w:rsid w:val="00533210"/>
    <w:rsid w:val="005341EC"/>
    <w:rsid w:val="005346E3"/>
    <w:rsid w:val="0053529F"/>
    <w:rsid w:val="00535D71"/>
    <w:rsid w:val="0053631A"/>
    <w:rsid w:val="0054190A"/>
    <w:rsid w:val="00541DB2"/>
    <w:rsid w:val="00545391"/>
    <w:rsid w:val="00550B14"/>
    <w:rsid w:val="00552328"/>
    <w:rsid w:val="0055475E"/>
    <w:rsid w:val="00556824"/>
    <w:rsid w:val="005568E1"/>
    <w:rsid w:val="005603E0"/>
    <w:rsid w:val="00561D4D"/>
    <w:rsid w:val="005620FC"/>
    <w:rsid w:val="00564C77"/>
    <w:rsid w:val="005666E3"/>
    <w:rsid w:val="005667CF"/>
    <w:rsid w:val="00567C7F"/>
    <w:rsid w:val="00572709"/>
    <w:rsid w:val="0057676B"/>
    <w:rsid w:val="0058032B"/>
    <w:rsid w:val="00580BB3"/>
    <w:rsid w:val="00581B22"/>
    <w:rsid w:val="00583AE1"/>
    <w:rsid w:val="005854F2"/>
    <w:rsid w:val="0059157B"/>
    <w:rsid w:val="005923E5"/>
    <w:rsid w:val="00592532"/>
    <w:rsid w:val="00592C83"/>
    <w:rsid w:val="005967C5"/>
    <w:rsid w:val="005A141B"/>
    <w:rsid w:val="005A1A80"/>
    <w:rsid w:val="005A20FC"/>
    <w:rsid w:val="005A22FF"/>
    <w:rsid w:val="005A4308"/>
    <w:rsid w:val="005A44E8"/>
    <w:rsid w:val="005A5516"/>
    <w:rsid w:val="005A6170"/>
    <w:rsid w:val="005A7EC8"/>
    <w:rsid w:val="005B13C9"/>
    <w:rsid w:val="005B16DC"/>
    <w:rsid w:val="005B30E0"/>
    <w:rsid w:val="005B4E4F"/>
    <w:rsid w:val="005B5676"/>
    <w:rsid w:val="005B5B98"/>
    <w:rsid w:val="005B684C"/>
    <w:rsid w:val="005C20A5"/>
    <w:rsid w:val="005C2B69"/>
    <w:rsid w:val="005C3BCF"/>
    <w:rsid w:val="005C6B43"/>
    <w:rsid w:val="005C6F87"/>
    <w:rsid w:val="005C7FA9"/>
    <w:rsid w:val="005D0363"/>
    <w:rsid w:val="005D04FB"/>
    <w:rsid w:val="005D1D1E"/>
    <w:rsid w:val="005D27D2"/>
    <w:rsid w:val="005D3FE7"/>
    <w:rsid w:val="005D4273"/>
    <w:rsid w:val="005D731C"/>
    <w:rsid w:val="005E3923"/>
    <w:rsid w:val="005E63A3"/>
    <w:rsid w:val="005F36E1"/>
    <w:rsid w:val="005F445F"/>
    <w:rsid w:val="005F4B37"/>
    <w:rsid w:val="005F6224"/>
    <w:rsid w:val="006002DE"/>
    <w:rsid w:val="00602E8F"/>
    <w:rsid w:val="006046BD"/>
    <w:rsid w:val="00607647"/>
    <w:rsid w:val="0061019F"/>
    <w:rsid w:val="0061027D"/>
    <w:rsid w:val="00611EFB"/>
    <w:rsid w:val="0061216C"/>
    <w:rsid w:val="0061536D"/>
    <w:rsid w:val="00615B3F"/>
    <w:rsid w:val="006207A1"/>
    <w:rsid w:val="006210D7"/>
    <w:rsid w:val="006220C7"/>
    <w:rsid w:val="006230C7"/>
    <w:rsid w:val="0062457C"/>
    <w:rsid w:val="00624A17"/>
    <w:rsid w:val="00624B14"/>
    <w:rsid w:val="00625543"/>
    <w:rsid w:val="006273C8"/>
    <w:rsid w:val="006277C4"/>
    <w:rsid w:val="00632430"/>
    <w:rsid w:val="006325C5"/>
    <w:rsid w:val="006332A7"/>
    <w:rsid w:val="0063362F"/>
    <w:rsid w:val="0063392F"/>
    <w:rsid w:val="006341F4"/>
    <w:rsid w:val="0063565F"/>
    <w:rsid w:val="00635A9E"/>
    <w:rsid w:val="00635F00"/>
    <w:rsid w:val="006375B7"/>
    <w:rsid w:val="006407D2"/>
    <w:rsid w:val="006419ED"/>
    <w:rsid w:val="00643839"/>
    <w:rsid w:val="006440D0"/>
    <w:rsid w:val="00644BFB"/>
    <w:rsid w:val="00646729"/>
    <w:rsid w:val="0064689F"/>
    <w:rsid w:val="006474BD"/>
    <w:rsid w:val="006479FD"/>
    <w:rsid w:val="00652D9F"/>
    <w:rsid w:val="00653826"/>
    <w:rsid w:val="00654938"/>
    <w:rsid w:val="00654AEF"/>
    <w:rsid w:val="006560F1"/>
    <w:rsid w:val="0065738E"/>
    <w:rsid w:val="00660045"/>
    <w:rsid w:val="006611EB"/>
    <w:rsid w:val="006614F0"/>
    <w:rsid w:val="0066334D"/>
    <w:rsid w:val="00667136"/>
    <w:rsid w:val="006715B5"/>
    <w:rsid w:val="006748D5"/>
    <w:rsid w:val="00675F85"/>
    <w:rsid w:val="00676B47"/>
    <w:rsid w:val="00681A9A"/>
    <w:rsid w:val="00682E3B"/>
    <w:rsid w:val="00683320"/>
    <w:rsid w:val="00683EFF"/>
    <w:rsid w:val="006847CA"/>
    <w:rsid w:val="00684CD5"/>
    <w:rsid w:val="006858EB"/>
    <w:rsid w:val="00686DD3"/>
    <w:rsid w:val="00692275"/>
    <w:rsid w:val="00692C18"/>
    <w:rsid w:val="00692E80"/>
    <w:rsid w:val="00693D57"/>
    <w:rsid w:val="00697501"/>
    <w:rsid w:val="006A1AD1"/>
    <w:rsid w:val="006A29E4"/>
    <w:rsid w:val="006A6D73"/>
    <w:rsid w:val="006B384A"/>
    <w:rsid w:val="006B4F86"/>
    <w:rsid w:val="006B731D"/>
    <w:rsid w:val="006C0104"/>
    <w:rsid w:val="006C042F"/>
    <w:rsid w:val="006C2D85"/>
    <w:rsid w:val="006C602B"/>
    <w:rsid w:val="006C7266"/>
    <w:rsid w:val="006E1D81"/>
    <w:rsid w:val="006E2CCD"/>
    <w:rsid w:val="006E3102"/>
    <w:rsid w:val="006E51A0"/>
    <w:rsid w:val="006E6303"/>
    <w:rsid w:val="006F070B"/>
    <w:rsid w:val="006F5411"/>
    <w:rsid w:val="006F7338"/>
    <w:rsid w:val="00701009"/>
    <w:rsid w:val="00701796"/>
    <w:rsid w:val="00702407"/>
    <w:rsid w:val="007024D6"/>
    <w:rsid w:val="00703D6B"/>
    <w:rsid w:val="00704730"/>
    <w:rsid w:val="00706B6F"/>
    <w:rsid w:val="007108D2"/>
    <w:rsid w:val="00726D94"/>
    <w:rsid w:val="0072722D"/>
    <w:rsid w:val="00730DFF"/>
    <w:rsid w:val="00731C8D"/>
    <w:rsid w:val="007333E4"/>
    <w:rsid w:val="00733F61"/>
    <w:rsid w:val="00735D12"/>
    <w:rsid w:val="00741801"/>
    <w:rsid w:val="00742D41"/>
    <w:rsid w:val="00742D8E"/>
    <w:rsid w:val="00743233"/>
    <w:rsid w:val="007448CD"/>
    <w:rsid w:val="00744DDC"/>
    <w:rsid w:val="00747CEF"/>
    <w:rsid w:val="00751638"/>
    <w:rsid w:val="007530D7"/>
    <w:rsid w:val="007533E7"/>
    <w:rsid w:val="0075366A"/>
    <w:rsid w:val="0075446C"/>
    <w:rsid w:val="007563A5"/>
    <w:rsid w:val="00757D09"/>
    <w:rsid w:val="00757D36"/>
    <w:rsid w:val="0076264A"/>
    <w:rsid w:val="00762F98"/>
    <w:rsid w:val="0076354F"/>
    <w:rsid w:val="00766D8B"/>
    <w:rsid w:val="00771239"/>
    <w:rsid w:val="00772589"/>
    <w:rsid w:val="00772748"/>
    <w:rsid w:val="00773AB1"/>
    <w:rsid w:val="0077616B"/>
    <w:rsid w:val="0077721D"/>
    <w:rsid w:val="00777806"/>
    <w:rsid w:val="007832AC"/>
    <w:rsid w:val="0078506D"/>
    <w:rsid w:val="007852F5"/>
    <w:rsid w:val="0078593E"/>
    <w:rsid w:val="00786D97"/>
    <w:rsid w:val="00793D64"/>
    <w:rsid w:val="007A085A"/>
    <w:rsid w:val="007A1C95"/>
    <w:rsid w:val="007A2715"/>
    <w:rsid w:val="007A2C71"/>
    <w:rsid w:val="007A417F"/>
    <w:rsid w:val="007A508C"/>
    <w:rsid w:val="007A7D6A"/>
    <w:rsid w:val="007B0E90"/>
    <w:rsid w:val="007B2325"/>
    <w:rsid w:val="007B2A7F"/>
    <w:rsid w:val="007B3B6E"/>
    <w:rsid w:val="007B66F6"/>
    <w:rsid w:val="007B686D"/>
    <w:rsid w:val="007C0F67"/>
    <w:rsid w:val="007C1A10"/>
    <w:rsid w:val="007C3540"/>
    <w:rsid w:val="007C5F1D"/>
    <w:rsid w:val="007C749A"/>
    <w:rsid w:val="007D5E8D"/>
    <w:rsid w:val="007D5F42"/>
    <w:rsid w:val="007D60CA"/>
    <w:rsid w:val="007E2CE6"/>
    <w:rsid w:val="007F0FB2"/>
    <w:rsid w:val="007F1107"/>
    <w:rsid w:val="007F144A"/>
    <w:rsid w:val="007F17C9"/>
    <w:rsid w:val="007F1BD9"/>
    <w:rsid w:val="007F2435"/>
    <w:rsid w:val="007F6257"/>
    <w:rsid w:val="007F6259"/>
    <w:rsid w:val="007F7763"/>
    <w:rsid w:val="00800987"/>
    <w:rsid w:val="00800A47"/>
    <w:rsid w:val="008026A7"/>
    <w:rsid w:val="0080711A"/>
    <w:rsid w:val="008114A1"/>
    <w:rsid w:val="00814B4F"/>
    <w:rsid w:val="00814F49"/>
    <w:rsid w:val="00815BDA"/>
    <w:rsid w:val="00816529"/>
    <w:rsid w:val="00817E6D"/>
    <w:rsid w:val="00820379"/>
    <w:rsid w:val="008307DC"/>
    <w:rsid w:val="00831648"/>
    <w:rsid w:val="0083444B"/>
    <w:rsid w:val="008356AA"/>
    <w:rsid w:val="00836A79"/>
    <w:rsid w:val="008370B0"/>
    <w:rsid w:val="00837806"/>
    <w:rsid w:val="00840D0C"/>
    <w:rsid w:val="00841E59"/>
    <w:rsid w:val="008446A7"/>
    <w:rsid w:val="00846C14"/>
    <w:rsid w:val="00847E26"/>
    <w:rsid w:val="008517FE"/>
    <w:rsid w:val="00851A4E"/>
    <w:rsid w:val="0085265C"/>
    <w:rsid w:val="008534DE"/>
    <w:rsid w:val="00853597"/>
    <w:rsid w:val="00856427"/>
    <w:rsid w:val="008567A9"/>
    <w:rsid w:val="008578EA"/>
    <w:rsid w:val="008644EB"/>
    <w:rsid w:val="00865436"/>
    <w:rsid w:val="008675FD"/>
    <w:rsid w:val="008676F5"/>
    <w:rsid w:val="00867FAC"/>
    <w:rsid w:val="00870267"/>
    <w:rsid w:val="00871C8B"/>
    <w:rsid w:val="008751CB"/>
    <w:rsid w:val="0087661C"/>
    <w:rsid w:val="00877F91"/>
    <w:rsid w:val="00880C85"/>
    <w:rsid w:val="00883774"/>
    <w:rsid w:val="00883E0D"/>
    <w:rsid w:val="00884560"/>
    <w:rsid w:val="00884B62"/>
    <w:rsid w:val="0088502B"/>
    <w:rsid w:val="008864D6"/>
    <w:rsid w:val="00890ED2"/>
    <w:rsid w:val="00896021"/>
    <w:rsid w:val="00896A9B"/>
    <w:rsid w:val="00896C9E"/>
    <w:rsid w:val="00896FF8"/>
    <w:rsid w:val="008A004A"/>
    <w:rsid w:val="008A4B73"/>
    <w:rsid w:val="008A62D7"/>
    <w:rsid w:val="008B17A8"/>
    <w:rsid w:val="008B2DCB"/>
    <w:rsid w:val="008B35C1"/>
    <w:rsid w:val="008B4100"/>
    <w:rsid w:val="008C237B"/>
    <w:rsid w:val="008C32CA"/>
    <w:rsid w:val="008C3996"/>
    <w:rsid w:val="008D1375"/>
    <w:rsid w:val="008D2E23"/>
    <w:rsid w:val="008D3000"/>
    <w:rsid w:val="008E1373"/>
    <w:rsid w:val="008E453A"/>
    <w:rsid w:val="008E64A8"/>
    <w:rsid w:val="008E69C6"/>
    <w:rsid w:val="008E7BE9"/>
    <w:rsid w:val="008F06A8"/>
    <w:rsid w:val="008F075E"/>
    <w:rsid w:val="008F55EA"/>
    <w:rsid w:val="008F59AC"/>
    <w:rsid w:val="00900630"/>
    <w:rsid w:val="00900B5C"/>
    <w:rsid w:val="00901D76"/>
    <w:rsid w:val="00904F1C"/>
    <w:rsid w:val="00910E7C"/>
    <w:rsid w:val="00911442"/>
    <w:rsid w:val="00911D57"/>
    <w:rsid w:val="00912B93"/>
    <w:rsid w:val="0091681E"/>
    <w:rsid w:val="009168D0"/>
    <w:rsid w:val="00917176"/>
    <w:rsid w:val="009234E0"/>
    <w:rsid w:val="00925793"/>
    <w:rsid w:val="009269C0"/>
    <w:rsid w:val="00927410"/>
    <w:rsid w:val="00930854"/>
    <w:rsid w:val="00936373"/>
    <w:rsid w:val="00944D41"/>
    <w:rsid w:val="009451F8"/>
    <w:rsid w:val="00947831"/>
    <w:rsid w:val="0095095E"/>
    <w:rsid w:val="00954890"/>
    <w:rsid w:val="0095620A"/>
    <w:rsid w:val="0095698D"/>
    <w:rsid w:val="009572F6"/>
    <w:rsid w:val="00957EBB"/>
    <w:rsid w:val="00961333"/>
    <w:rsid w:val="00961F47"/>
    <w:rsid w:val="00963080"/>
    <w:rsid w:val="009631AE"/>
    <w:rsid w:val="00966CDC"/>
    <w:rsid w:val="009758B5"/>
    <w:rsid w:val="00975E17"/>
    <w:rsid w:val="0097699D"/>
    <w:rsid w:val="0097720F"/>
    <w:rsid w:val="009814F5"/>
    <w:rsid w:val="0098198F"/>
    <w:rsid w:val="0098766B"/>
    <w:rsid w:val="009908F3"/>
    <w:rsid w:val="009919DE"/>
    <w:rsid w:val="00991E02"/>
    <w:rsid w:val="00992AA4"/>
    <w:rsid w:val="0099428A"/>
    <w:rsid w:val="0099476D"/>
    <w:rsid w:val="00996018"/>
    <w:rsid w:val="0099772C"/>
    <w:rsid w:val="009A0D60"/>
    <w:rsid w:val="009A1A45"/>
    <w:rsid w:val="009A1A67"/>
    <w:rsid w:val="009A2312"/>
    <w:rsid w:val="009A60D6"/>
    <w:rsid w:val="009A6A89"/>
    <w:rsid w:val="009A79B8"/>
    <w:rsid w:val="009B1952"/>
    <w:rsid w:val="009B23B9"/>
    <w:rsid w:val="009B3744"/>
    <w:rsid w:val="009B376E"/>
    <w:rsid w:val="009B4131"/>
    <w:rsid w:val="009B55E1"/>
    <w:rsid w:val="009B7E16"/>
    <w:rsid w:val="009C1168"/>
    <w:rsid w:val="009C11B5"/>
    <w:rsid w:val="009C1388"/>
    <w:rsid w:val="009C1705"/>
    <w:rsid w:val="009C7285"/>
    <w:rsid w:val="009C7B49"/>
    <w:rsid w:val="009D1989"/>
    <w:rsid w:val="009D627E"/>
    <w:rsid w:val="009D63C5"/>
    <w:rsid w:val="009D6FCA"/>
    <w:rsid w:val="009E1686"/>
    <w:rsid w:val="009E1875"/>
    <w:rsid w:val="009E2499"/>
    <w:rsid w:val="009E2A2D"/>
    <w:rsid w:val="009E528B"/>
    <w:rsid w:val="009E53F5"/>
    <w:rsid w:val="009F0B2F"/>
    <w:rsid w:val="009F0FB7"/>
    <w:rsid w:val="009F354C"/>
    <w:rsid w:val="009F49B9"/>
    <w:rsid w:val="009F4D2C"/>
    <w:rsid w:val="009F78F8"/>
    <w:rsid w:val="00A02B89"/>
    <w:rsid w:val="00A040EC"/>
    <w:rsid w:val="00A05537"/>
    <w:rsid w:val="00A05619"/>
    <w:rsid w:val="00A06D02"/>
    <w:rsid w:val="00A073DC"/>
    <w:rsid w:val="00A10722"/>
    <w:rsid w:val="00A10AD1"/>
    <w:rsid w:val="00A10F77"/>
    <w:rsid w:val="00A1240E"/>
    <w:rsid w:val="00A14ABF"/>
    <w:rsid w:val="00A205A6"/>
    <w:rsid w:val="00A2349B"/>
    <w:rsid w:val="00A24121"/>
    <w:rsid w:val="00A24F69"/>
    <w:rsid w:val="00A25936"/>
    <w:rsid w:val="00A26FD7"/>
    <w:rsid w:val="00A27EB1"/>
    <w:rsid w:val="00A32134"/>
    <w:rsid w:val="00A338F5"/>
    <w:rsid w:val="00A365EA"/>
    <w:rsid w:val="00A3682C"/>
    <w:rsid w:val="00A37584"/>
    <w:rsid w:val="00A37AF3"/>
    <w:rsid w:val="00A420E1"/>
    <w:rsid w:val="00A44191"/>
    <w:rsid w:val="00A44EB0"/>
    <w:rsid w:val="00A45669"/>
    <w:rsid w:val="00A45F9E"/>
    <w:rsid w:val="00A472BE"/>
    <w:rsid w:val="00A5384A"/>
    <w:rsid w:val="00A54219"/>
    <w:rsid w:val="00A546BD"/>
    <w:rsid w:val="00A54ACF"/>
    <w:rsid w:val="00A554DC"/>
    <w:rsid w:val="00A56461"/>
    <w:rsid w:val="00A57D42"/>
    <w:rsid w:val="00A57ED2"/>
    <w:rsid w:val="00A60DC7"/>
    <w:rsid w:val="00A626D0"/>
    <w:rsid w:val="00A65089"/>
    <w:rsid w:val="00A67477"/>
    <w:rsid w:val="00A703A4"/>
    <w:rsid w:val="00A73800"/>
    <w:rsid w:val="00A74BF9"/>
    <w:rsid w:val="00A817F4"/>
    <w:rsid w:val="00A84694"/>
    <w:rsid w:val="00A85679"/>
    <w:rsid w:val="00A872B7"/>
    <w:rsid w:val="00A87A84"/>
    <w:rsid w:val="00A90DC9"/>
    <w:rsid w:val="00A9236F"/>
    <w:rsid w:val="00A93632"/>
    <w:rsid w:val="00A949F8"/>
    <w:rsid w:val="00A96177"/>
    <w:rsid w:val="00A96791"/>
    <w:rsid w:val="00AA06BC"/>
    <w:rsid w:val="00AA21DA"/>
    <w:rsid w:val="00AA225F"/>
    <w:rsid w:val="00AA339C"/>
    <w:rsid w:val="00AA4589"/>
    <w:rsid w:val="00AA5BDB"/>
    <w:rsid w:val="00AA600E"/>
    <w:rsid w:val="00AA715F"/>
    <w:rsid w:val="00AA7570"/>
    <w:rsid w:val="00AB08FB"/>
    <w:rsid w:val="00AB1220"/>
    <w:rsid w:val="00AB2D53"/>
    <w:rsid w:val="00AB638F"/>
    <w:rsid w:val="00AC07DB"/>
    <w:rsid w:val="00AC125E"/>
    <w:rsid w:val="00AC1716"/>
    <w:rsid w:val="00AC2634"/>
    <w:rsid w:val="00AC27CB"/>
    <w:rsid w:val="00AC2AFD"/>
    <w:rsid w:val="00AC672D"/>
    <w:rsid w:val="00AC7E38"/>
    <w:rsid w:val="00AD0BB9"/>
    <w:rsid w:val="00AD0BE3"/>
    <w:rsid w:val="00AD17A3"/>
    <w:rsid w:val="00AD2746"/>
    <w:rsid w:val="00AD34F7"/>
    <w:rsid w:val="00AD59B3"/>
    <w:rsid w:val="00AD67EF"/>
    <w:rsid w:val="00AE11DE"/>
    <w:rsid w:val="00AE2234"/>
    <w:rsid w:val="00AE4423"/>
    <w:rsid w:val="00AE44DF"/>
    <w:rsid w:val="00AE4697"/>
    <w:rsid w:val="00AE7777"/>
    <w:rsid w:val="00AF0B7A"/>
    <w:rsid w:val="00AF0F12"/>
    <w:rsid w:val="00AF1ECC"/>
    <w:rsid w:val="00AF7B8A"/>
    <w:rsid w:val="00B0586F"/>
    <w:rsid w:val="00B06B0F"/>
    <w:rsid w:val="00B1086A"/>
    <w:rsid w:val="00B10A17"/>
    <w:rsid w:val="00B125A0"/>
    <w:rsid w:val="00B13E56"/>
    <w:rsid w:val="00B15F28"/>
    <w:rsid w:val="00B17530"/>
    <w:rsid w:val="00B1767A"/>
    <w:rsid w:val="00B20A27"/>
    <w:rsid w:val="00B21879"/>
    <w:rsid w:val="00B21C17"/>
    <w:rsid w:val="00B23475"/>
    <w:rsid w:val="00B3286F"/>
    <w:rsid w:val="00B37071"/>
    <w:rsid w:val="00B405F5"/>
    <w:rsid w:val="00B41D7C"/>
    <w:rsid w:val="00B43D4C"/>
    <w:rsid w:val="00B44609"/>
    <w:rsid w:val="00B46FC9"/>
    <w:rsid w:val="00B51802"/>
    <w:rsid w:val="00B531CF"/>
    <w:rsid w:val="00B5362C"/>
    <w:rsid w:val="00B54858"/>
    <w:rsid w:val="00B5495E"/>
    <w:rsid w:val="00B55C10"/>
    <w:rsid w:val="00B56CB9"/>
    <w:rsid w:val="00B60706"/>
    <w:rsid w:val="00B60874"/>
    <w:rsid w:val="00B70F63"/>
    <w:rsid w:val="00B72875"/>
    <w:rsid w:val="00B729C9"/>
    <w:rsid w:val="00B73792"/>
    <w:rsid w:val="00B802BC"/>
    <w:rsid w:val="00B81EB1"/>
    <w:rsid w:val="00B820FB"/>
    <w:rsid w:val="00B8651C"/>
    <w:rsid w:val="00B94B22"/>
    <w:rsid w:val="00BA1177"/>
    <w:rsid w:val="00BA158D"/>
    <w:rsid w:val="00BA184C"/>
    <w:rsid w:val="00BA1CAE"/>
    <w:rsid w:val="00BA356B"/>
    <w:rsid w:val="00BA4D04"/>
    <w:rsid w:val="00BA5EBA"/>
    <w:rsid w:val="00BB0223"/>
    <w:rsid w:val="00BB0509"/>
    <w:rsid w:val="00BB1017"/>
    <w:rsid w:val="00BB3745"/>
    <w:rsid w:val="00BB37FA"/>
    <w:rsid w:val="00BB48F8"/>
    <w:rsid w:val="00BB586B"/>
    <w:rsid w:val="00BC0A2B"/>
    <w:rsid w:val="00BC2D7A"/>
    <w:rsid w:val="00BC3B59"/>
    <w:rsid w:val="00BC3F9B"/>
    <w:rsid w:val="00BC4690"/>
    <w:rsid w:val="00BD3323"/>
    <w:rsid w:val="00BD41B4"/>
    <w:rsid w:val="00BE1C18"/>
    <w:rsid w:val="00BE2D9E"/>
    <w:rsid w:val="00BE79D4"/>
    <w:rsid w:val="00BF32D0"/>
    <w:rsid w:val="00BF3AA6"/>
    <w:rsid w:val="00BF4D9E"/>
    <w:rsid w:val="00BF6E09"/>
    <w:rsid w:val="00C0288F"/>
    <w:rsid w:val="00C02CD6"/>
    <w:rsid w:val="00C0333D"/>
    <w:rsid w:val="00C037C9"/>
    <w:rsid w:val="00C04C55"/>
    <w:rsid w:val="00C05958"/>
    <w:rsid w:val="00C06F78"/>
    <w:rsid w:val="00C074E3"/>
    <w:rsid w:val="00C1192B"/>
    <w:rsid w:val="00C12ADB"/>
    <w:rsid w:val="00C13679"/>
    <w:rsid w:val="00C175D0"/>
    <w:rsid w:val="00C22855"/>
    <w:rsid w:val="00C22F70"/>
    <w:rsid w:val="00C23C0C"/>
    <w:rsid w:val="00C2670F"/>
    <w:rsid w:val="00C26989"/>
    <w:rsid w:val="00C276B8"/>
    <w:rsid w:val="00C3053D"/>
    <w:rsid w:val="00C32249"/>
    <w:rsid w:val="00C323A4"/>
    <w:rsid w:val="00C36222"/>
    <w:rsid w:val="00C3798C"/>
    <w:rsid w:val="00C40DB9"/>
    <w:rsid w:val="00C4191B"/>
    <w:rsid w:val="00C42020"/>
    <w:rsid w:val="00C44B3F"/>
    <w:rsid w:val="00C475AB"/>
    <w:rsid w:val="00C47FB9"/>
    <w:rsid w:val="00C50804"/>
    <w:rsid w:val="00C50955"/>
    <w:rsid w:val="00C532C4"/>
    <w:rsid w:val="00C53A42"/>
    <w:rsid w:val="00C53DFB"/>
    <w:rsid w:val="00C5587D"/>
    <w:rsid w:val="00C637BA"/>
    <w:rsid w:val="00C657FB"/>
    <w:rsid w:val="00C6603C"/>
    <w:rsid w:val="00C66A69"/>
    <w:rsid w:val="00C6788F"/>
    <w:rsid w:val="00C7036F"/>
    <w:rsid w:val="00C74763"/>
    <w:rsid w:val="00C77742"/>
    <w:rsid w:val="00C81868"/>
    <w:rsid w:val="00C854D5"/>
    <w:rsid w:val="00C8643F"/>
    <w:rsid w:val="00C92966"/>
    <w:rsid w:val="00C9625A"/>
    <w:rsid w:val="00C96868"/>
    <w:rsid w:val="00CA1F41"/>
    <w:rsid w:val="00CA208C"/>
    <w:rsid w:val="00CA31A9"/>
    <w:rsid w:val="00CB0130"/>
    <w:rsid w:val="00CB29AF"/>
    <w:rsid w:val="00CB2AC5"/>
    <w:rsid w:val="00CB2F0B"/>
    <w:rsid w:val="00CB4810"/>
    <w:rsid w:val="00CB4889"/>
    <w:rsid w:val="00CB489F"/>
    <w:rsid w:val="00CB4D88"/>
    <w:rsid w:val="00CB6E44"/>
    <w:rsid w:val="00CB6FE3"/>
    <w:rsid w:val="00CC0483"/>
    <w:rsid w:val="00CC292B"/>
    <w:rsid w:val="00CC2EB2"/>
    <w:rsid w:val="00CC3697"/>
    <w:rsid w:val="00CC3F11"/>
    <w:rsid w:val="00CC67ED"/>
    <w:rsid w:val="00CD1404"/>
    <w:rsid w:val="00CD1D4C"/>
    <w:rsid w:val="00CE0902"/>
    <w:rsid w:val="00CE1E45"/>
    <w:rsid w:val="00CE4983"/>
    <w:rsid w:val="00CF161D"/>
    <w:rsid w:val="00CF17DF"/>
    <w:rsid w:val="00CF2D3F"/>
    <w:rsid w:val="00CF3B8A"/>
    <w:rsid w:val="00CF594D"/>
    <w:rsid w:val="00CF65FC"/>
    <w:rsid w:val="00CF6A55"/>
    <w:rsid w:val="00CF76DE"/>
    <w:rsid w:val="00D015FF"/>
    <w:rsid w:val="00D03AB3"/>
    <w:rsid w:val="00D047EC"/>
    <w:rsid w:val="00D04A2B"/>
    <w:rsid w:val="00D069B6"/>
    <w:rsid w:val="00D06EE8"/>
    <w:rsid w:val="00D1271F"/>
    <w:rsid w:val="00D12AB5"/>
    <w:rsid w:val="00D12FF7"/>
    <w:rsid w:val="00D13743"/>
    <w:rsid w:val="00D146B1"/>
    <w:rsid w:val="00D15CAF"/>
    <w:rsid w:val="00D1613D"/>
    <w:rsid w:val="00D165BC"/>
    <w:rsid w:val="00D166FD"/>
    <w:rsid w:val="00D169E5"/>
    <w:rsid w:val="00D17AAB"/>
    <w:rsid w:val="00D23B16"/>
    <w:rsid w:val="00D25A26"/>
    <w:rsid w:val="00D30BCD"/>
    <w:rsid w:val="00D3120D"/>
    <w:rsid w:val="00D31DA9"/>
    <w:rsid w:val="00D357DF"/>
    <w:rsid w:val="00D371BA"/>
    <w:rsid w:val="00D418BD"/>
    <w:rsid w:val="00D429CF"/>
    <w:rsid w:val="00D44719"/>
    <w:rsid w:val="00D45BD7"/>
    <w:rsid w:val="00D52B50"/>
    <w:rsid w:val="00D53B44"/>
    <w:rsid w:val="00D55B2D"/>
    <w:rsid w:val="00D63518"/>
    <w:rsid w:val="00D63A4A"/>
    <w:rsid w:val="00D67ECA"/>
    <w:rsid w:val="00D70554"/>
    <w:rsid w:val="00D70E3F"/>
    <w:rsid w:val="00D71C3E"/>
    <w:rsid w:val="00D72D84"/>
    <w:rsid w:val="00D75645"/>
    <w:rsid w:val="00D75F53"/>
    <w:rsid w:val="00D81CF0"/>
    <w:rsid w:val="00D82E63"/>
    <w:rsid w:val="00D83119"/>
    <w:rsid w:val="00D84676"/>
    <w:rsid w:val="00D85454"/>
    <w:rsid w:val="00D86BAC"/>
    <w:rsid w:val="00D9077A"/>
    <w:rsid w:val="00D92C23"/>
    <w:rsid w:val="00D92E3F"/>
    <w:rsid w:val="00D9336B"/>
    <w:rsid w:val="00D9573B"/>
    <w:rsid w:val="00D9667D"/>
    <w:rsid w:val="00D977F7"/>
    <w:rsid w:val="00DA1D5F"/>
    <w:rsid w:val="00DA1EAF"/>
    <w:rsid w:val="00DA1F3D"/>
    <w:rsid w:val="00DA2B5F"/>
    <w:rsid w:val="00DA41DB"/>
    <w:rsid w:val="00DA478E"/>
    <w:rsid w:val="00DA6129"/>
    <w:rsid w:val="00DB0192"/>
    <w:rsid w:val="00DB116C"/>
    <w:rsid w:val="00DB2D24"/>
    <w:rsid w:val="00DB371A"/>
    <w:rsid w:val="00DB3845"/>
    <w:rsid w:val="00DB3EB4"/>
    <w:rsid w:val="00DB45EF"/>
    <w:rsid w:val="00DB4DB3"/>
    <w:rsid w:val="00DB5CBC"/>
    <w:rsid w:val="00DB6F68"/>
    <w:rsid w:val="00DC1D90"/>
    <w:rsid w:val="00DC2AD3"/>
    <w:rsid w:val="00DC4B4E"/>
    <w:rsid w:val="00DC5300"/>
    <w:rsid w:val="00DD4AF1"/>
    <w:rsid w:val="00DD510D"/>
    <w:rsid w:val="00DD60B0"/>
    <w:rsid w:val="00DD617C"/>
    <w:rsid w:val="00DD76C0"/>
    <w:rsid w:val="00DD7FE0"/>
    <w:rsid w:val="00DE01B0"/>
    <w:rsid w:val="00DE1C6E"/>
    <w:rsid w:val="00DE3ED3"/>
    <w:rsid w:val="00DE5A5E"/>
    <w:rsid w:val="00DF4A1B"/>
    <w:rsid w:val="00DF54B6"/>
    <w:rsid w:val="00DF644E"/>
    <w:rsid w:val="00DF75E0"/>
    <w:rsid w:val="00DF7FB6"/>
    <w:rsid w:val="00E03340"/>
    <w:rsid w:val="00E040E5"/>
    <w:rsid w:val="00E04733"/>
    <w:rsid w:val="00E04883"/>
    <w:rsid w:val="00E10871"/>
    <w:rsid w:val="00E10C51"/>
    <w:rsid w:val="00E12B49"/>
    <w:rsid w:val="00E13DBA"/>
    <w:rsid w:val="00E15C7F"/>
    <w:rsid w:val="00E20BEB"/>
    <w:rsid w:val="00E21B72"/>
    <w:rsid w:val="00E21F43"/>
    <w:rsid w:val="00E26E4A"/>
    <w:rsid w:val="00E30FDE"/>
    <w:rsid w:val="00E32E4E"/>
    <w:rsid w:val="00E34653"/>
    <w:rsid w:val="00E34D41"/>
    <w:rsid w:val="00E3649E"/>
    <w:rsid w:val="00E36931"/>
    <w:rsid w:val="00E37A3A"/>
    <w:rsid w:val="00E434EB"/>
    <w:rsid w:val="00E4499C"/>
    <w:rsid w:val="00E47AC5"/>
    <w:rsid w:val="00E51470"/>
    <w:rsid w:val="00E5396A"/>
    <w:rsid w:val="00E540E3"/>
    <w:rsid w:val="00E54FDB"/>
    <w:rsid w:val="00E6132C"/>
    <w:rsid w:val="00E63540"/>
    <w:rsid w:val="00E658E6"/>
    <w:rsid w:val="00E65CBD"/>
    <w:rsid w:val="00E670BB"/>
    <w:rsid w:val="00E67DF9"/>
    <w:rsid w:val="00E71528"/>
    <w:rsid w:val="00E768FA"/>
    <w:rsid w:val="00E76C33"/>
    <w:rsid w:val="00E82342"/>
    <w:rsid w:val="00E85778"/>
    <w:rsid w:val="00E91E5A"/>
    <w:rsid w:val="00E938DD"/>
    <w:rsid w:val="00E95D22"/>
    <w:rsid w:val="00E967AC"/>
    <w:rsid w:val="00EA0216"/>
    <w:rsid w:val="00EA3826"/>
    <w:rsid w:val="00EA4D87"/>
    <w:rsid w:val="00EA50D4"/>
    <w:rsid w:val="00EA607F"/>
    <w:rsid w:val="00EA7F71"/>
    <w:rsid w:val="00EB042B"/>
    <w:rsid w:val="00EB292C"/>
    <w:rsid w:val="00EB3C1E"/>
    <w:rsid w:val="00EC34BE"/>
    <w:rsid w:val="00EC3CE2"/>
    <w:rsid w:val="00EC7202"/>
    <w:rsid w:val="00ED0655"/>
    <w:rsid w:val="00ED1606"/>
    <w:rsid w:val="00ED3566"/>
    <w:rsid w:val="00ED385B"/>
    <w:rsid w:val="00ED52DF"/>
    <w:rsid w:val="00ED5CA6"/>
    <w:rsid w:val="00ED6E98"/>
    <w:rsid w:val="00EE0D0C"/>
    <w:rsid w:val="00EE1E9D"/>
    <w:rsid w:val="00EE54E0"/>
    <w:rsid w:val="00EF214A"/>
    <w:rsid w:val="00EF2FB9"/>
    <w:rsid w:val="00EF47C1"/>
    <w:rsid w:val="00EF5DBC"/>
    <w:rsid w:val="00EF6D10"/>
    <w:rsid w:val="00F00128"/>
    <w:rsid w:val="00F03608"/>
    <w:rsid w:val="00F03DFA"/>
    <w:rsid w:val="00F0406D"/>
    <w:rsid w:val="00F05A76"/>
    <w:rsid w:val="00F11A88"/>
    <w:rsid w:val="00F14A0E"/>
    <w:rsid w:val="00F1626A"/>
    <w:rsid w:val="00F16ADC"/>
    <w:rsid w:val="00F16B0F"/>
    <w:rsid w:val="00F1790C"/>
    <w:rsid w:val="00F21338"/>
    <w:rsid w:val="00F24139"/>
    <w:rsid w:val="00F27456"/>
    <w:rsid w:val="00F32E3E"/>
    <w:rsid w:val="00F32F88"/>
    <w:rsid w:val="00F3355D"/>
    <w:rsid w:val="00F34526"/>
    <w:rsid w:val="00F34B42"/>
    <w:rsid w:val="00F367F7"/>
    <w:rsid w:val="00F37882"/>
    <w:rsid w:val="00F41C7A"/>
    <w:rsid w:val="00F465A8"/>
    <w:rsid w:val="00F47559"/>
    <w:rsid w:val="00F518CF"/>
    <w:rsid w:val="00F5310D"/>
    <w:rsid w:val="00F53D4F"/>
    <w:rsid w:val="00F54DFC"/>
    <w:rsid w:val="00F628E1"/>
    <w:rsid w:val="00F62F9E"/>
    <w:rsid w:val="00F63B2B"/>
    <w:rsid w:val="00F64563"/>
    <w:rsid w:val="00F648B8"/>
    <w:rsid w:val="00F64BA4"/>
    <w:rsid w:val="00F66966"/>
    <w:rsid w:val="00F67360"/>
    <w:rsid w:val="00F67F99"/>
    <w:rsid w:val="00F71718"/>
    <w:rsid w:val="00F73BDE"/>
    <w:rsid w:val="00F7437F"/>
    <w:rsid w:val="00F75DBB"/>
    <w:rsid w:val="00F77999"/>
    <w:rsid w:val="00F8132C"/>
    <w:rsid w:val="00F823B6"/>
    <w:rsid w:val="00F83D3C"/>
    <w:rsid w:val="00F840C0"/>
    <w:rsid w:val="00F8423B"/>
    <w:rsid w:val="00F84444"/>
    <w:rsid w:val="00F84C68"/>
    <w:rsid w:val="00F8568A"/>
    <w:rsid w:val="00F876BA"/>
    <w:rsid w:val="00F87E34"/>
    <w:rsid w:val="00F87ECE"/>
    <w:rsid w:val="00F93040"/>
    <w:rsid w:val="00F934E7"/>
    <w:rsid w:val="00F95E24"/>
    <w:rsid w:val="00F974A8"/>
    <w:rsid w:val="00FA0F7A"/>
    <w:rsid w:val="00FA113E"/>
    <w:rsid w:val="00FA15EA"/>
    <w:rsid w:val="00FA2BBF"/>
    <w:rsid w:val="00FA2E91"/>
    <w:rsid w:val="00FA378C"/>
    <w:rsid w:val="00FA47B0"/>
    <w:rsid w:val="00FA52B8"/>
    <w:rsid w:val="00FB198F"/>
    <w:rsid w:val="00FB5637"/>
    <w:rsid w:val="00FC39AA"/>
    <w:rsid w:val="00FC6726"/>
    <w:rsid w:val="00FC7DA8"/>
    <w:rsid w:val="00FD2CA2"/>
    <w:rsid w:val="00FD3206"/>
    <w:rsid w:val="00FE034F"/>
    <w:rsid w:val="00FE073A"/>
    <w:rsid w:val="00FE12F0"/>
    <w:rsid w:val="00FE2C29"/>
    <w:rsid w:val="00FE3B03"/>
    <w:rsid w:val="00FE3FEE"/>
    <w:rsid w:val="00FE5191"/>
    <w:rsid w:val="00FE5E02"/>
    <w:rsid w:val="00FF482C"/>
    <w:rsid w:val="00FF72B0"/>
    <w:rsid w:val="06230E31"/>
    <w:rsid w:val="07C7EEF8"/>
    <w:rsid w:val="08C37112"/>
    <w:rsid w:val="08F1AFFE"/>
    <w:rsid w:val="08FAE922"/>
    <w:rsid w:val="0CF85053"/>
    <w:rsid w:val="129604AE"/>
    <w:rsid w:val="1619C800"/>
    <w:rsid w:val="21BCBB74"/>
    <w:rsid w:val="24303846"/>
    <w:rsid w:val="27A96E37"/>
    <w:rsid w:val="27FAB75F"/>
    <w:rsid w:val="28F7284D"/>
    <w:rsid w:val="2A89F692"/>
    <w:rsid w:val="2DA0C78F"/>
    <w:rsid w:val="2DDCFC8D"/>
    <w:rsid w:val="2DE79829"/>
    <w:rsid w:val="30A9D3A3"/>
    <w:rsid w:val="33C3FB37"/>
    <w:rsid w:val="34013C31"/>
    <w:rsid w:val="374CCBC8"/>
    <w:rsid w:val="38D1174A"/>
    <w:rsid w:val="3A1B7009"/>
    <w:rsid w:val="3FAE2E0D"/>
    <w:rsid w:val="493E9C28"/>
    <w:rsid w:val="510F20A3"/>
    <w:rsid w:val="527CA855"/>
    <w:rsid w:val="53F23510"/>
    <w:rsid w:val="58757710"/>
    <w:rsid w:val="63F83612"/>
    <w:rsid w:val="67BEB4B0"/>
    <w:rsid w:val="68D4E67A"/>
    <w:rsid w:val="6AA8D51C"/>
    <w:rsid w:val="6B92042D"/>
    <w:rsid w:val="6E8FDCC2"/>
    <w:rsid w:val="70C635EE"/>
    <w:rsid w:val="70D4BEF8"/>
    <w:rsid w:val="7369FF2D"/>
    <w:rsid w:val="7787124B"/>
    <w:rsid w:val="78AAEC64"/>
    <w:rsid w:val="7E91A42E"/>
    <w:rsid w:val="7F949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05CB49"/>
  <w15:docId w15:val="{16DD8300-5759-49C3-8D88-C5E4BB02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4673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0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00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01009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01009"/>
    <w:rPr>
      <w:rFonts w:ascii="Bookman Old Style" w:eastAsia="Times New Roman" w:hAnsi="Bookman Old Style"/>
      <w:b/>
      <w:bCs/>
      <w:sz w:val="18"/>
      <w:szCs w:val="24"/>
    </w:rPr>
  </w:style>
  <w:style w:type="character" w:customStyle="1" w:styleId="BodyTextChar">
    <w:name w:val="Body Text Char"/>
    <w:link w:val="BodyText"/>
    <w:uiPriority w:val="99"/>
    <w:rsid w:val="00701009"/>
    <w:rPr>
      <w:rFonts w:ascii="Bookman Old Style" w:eastAsia="Times New Roman" w:hAnsi="Bookman Old Style" w:cs="Times New Roman"/>
      <w:b/>
      <w:bCs/>
      <w:sz w:val="18"/>
      <w:szCs w:val="24"/>
    </w:rPr>
  </w:style>
  <w:style w:type="paragraph" w:styleId="ListParagraph">
    <w:name w:val="List Paragraph"/>
    <w:basedOn w:val="Normal"/>
    <w:uiPriority w:val="34"/>
    <w:qFormat/>
    <w:rsid w:val="001B3862"/>
    <w:pPr>
      <w:ind w:left="720"/>
      <w:contextualSpacing/>
    </w:pPr>
  </w:style>
  <w:style w:type="character" w:styleId="Strong">
    <w:name w:val="Strong"/>
    <w:uiPriority w:val="22"/>
    <w:qFormat/>
    <w:rsid w:val="001B3862"/>
    <w:rPr>
      <w:b/>
      <w:bCs/>
    </w:rPr>
  </w:style>
  <w:style w:type="character" w:styleId="FollowedHyperlink">
    <w:name w:val="FollowedHyperlink"/>
    <w:uiPriority w:val="99"/>
    <w:semiHidden/>
    <w:unhideWhenUsed/>
    <w:rsid w:val="004567C2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426284"/>
    <w:pPr>
      <w:spacing w:after="24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C72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Emphasis">
    <w:name w:val="Emphasis"/>
    <w:uiPriority w:val="20"/>
    <w:qFormat/>
    <w:rsid w:val="000909B2"/>
    <w:rPr>
      <w:i/>
      <w:iCs/>
    </w:rPr>
  </w:style>
  <w:style w:type="paragraph" w:styleId="NoSpacing">
    <w:name w:val="No Spacing"/>
    <w:uiPriority w:val="1"/>
    <w:qFormat/>
    <w:rsid w:val="003279CA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EA50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0D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A50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0D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0D4"/>
    <w:rPr>
      <w:b/>
      <w:bCs/>
      <w:sz w:val="20"/>
      <w:szCs w:val="20"/>
    </w:rPr>
  </w:style>
  <w:style w:type="character" w:customStyle="1" w:styleId="gmail-il">
    <w:name w:val="gmail-il"/>
    <w:basedOn w:val="DefaultParagraphFont"/>
    <w:rsid w:val="00ED5CA6"/>
  </w:style>
  <w:style w:type="character" w:customStyle="1" w:styleId="gmaildefault">
    <w:name w:val="gmail_default"/>
    <w:basedOn w:val="DefaultParagraphFont"/>
    <w:rsid w:val="00F83D3C"/>
  </w:style>
  <w:style w:type="character" w:styleId="UnresolvedMention">
    <w:name w:val="Unresolved Mention"/>
    <w:uiPriority w:val="99"/>
    <w:semiHidden/>
    <w:unhideWhenUsed/>
    <w:rsid w:val="00F628E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B3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CE49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346735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FFFFFF"/>
                <w:right w:val="none" w:sz="0" w:space="0" w:color="auto"/>
              </w:divBdr>
              <w:divsChild>
                <w:div w:id="12737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21264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3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17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27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32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59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662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329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06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780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83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257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27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0510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3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0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6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4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0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0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e.org/ev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e.org/locals/201" TargetMode="External"/><Relationship Id="rId5" Type="http://schemas.openxmlformats.org/officeDocument/2006/relationships/numbering" Target="numbering.xml"/><Relationship Id="rId10" Type="http://schemas.openxmlformats.org/officeDocument/2006/relationships/image" Target="cid:079978D7-FD13-4A01-A005-17D1F1C933A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SWA03\Desktop\01%202026%20MAPE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10acdc-f9fe-49eb-9aa3-cb05e64bb1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341FF9925464A849EB3F11E421896" ma:contentTypeVersion="13" ma:contentTypeDescription="Create a new document." ma:contentTypeScope="" ma:versionID="ee317af1233a2c8772c3a4675b9a1f8d">
  <xsd:schema xmlns:xsd="http://www.w3.org/2001/XMLSchema" xmlns:xs="http://www.w3.org/2001/XMLSchema" xmlns:p="http://schemas.microsoft.com/office/2006/metadata/properties" xmlns:ns3="7510acdc-f9fe-49eb-9aa3-cb05e64bb11d" xmlns:ns4="9c20dca0-576c-4b56-951c-f2efc38e02c4" targetNamespace="http://schemas.microsoft.com/office/2006/metadata/properties" ma:root="true" ma:fieldsID="818ed3eb4a9bda22fb7a67bb916445d9" ns3:_="" ns4:_="">
    <xsd:import namespace="7510acdc-f9fe-49eb-9aa3-cb05e64bb11d"/>
    <xsd:import namespace="9c20dca0-576c-4b56-951c-f2efc38e02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0acdc-f9fe-49eb-9aa3-cb05e64bb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0dca0-576c-4b56-951c-f2efc38e0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762FF9-7637-4DCD-9B4E-6B6AB09B5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0BFD7C-C48C-423E-8B81-1FBCFC6BE4E4}">
  <ds:schemaRefs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20dca0-576c-4b56-951c-f2efc38e02c4"/>
    <ds:schemaRef ds:uri="http://schemas.microsoft.com/office/2006/documentManagement/types"/>
    <ds:schemaRef ds:uri="7510acdc-f9fe-49eb-9aa3-cb05e64bb11d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D3D471-E841-480F-9A0A-2ABC1951B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0acdc-f9fe-49eb-9aa3-cb05e64bb11d"/>
    <ds:schemaRef ds:uri="9c20dca0-576c-4b56-951c-f2efc38e0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F995BF-0EA8-493F-9BBF-F56C323689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01 2026 MAPE Agenda</Template>
  <TotalTime>1</TotalTime>
  <Pages>2</Pages>
  <Words>318</Words>
  <Characters>1818</Characters>
  <Application>Microsoft Office Word</Application>
  <DocSecurity>0</DocSecurity>
  <Lines>15</Lines>
  <Paragraphs>4</Paragraphs>
  <ScaleCrop>false</ScaleCrop>
  <Company>MN Dept of Human Services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Sharae</dc:creator>
  <cp:keywords/>
  <dc:description/>
  <cp:lastModifiedBy>Bradley, Jazlyn E (DHS)</cp:lastModifiedBy>
  <cp:revision>2</cp:revision>
  <cp:lastPrinted>2019-10-31T14:36:00Z</cp:lastPrinted>
  <dcterms:created xsi:type="dcterms:W3CDTF">2026-07-02T19:21:00Z</dcterms:created>
  <dcterms:modified xsi:type="dcterms:W3CDTF">2026-07-02T19:21:00Z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0x010100FC8341FF9925464A849EB3F11E421896</vt:lpwstr>
  </property>
</Properties>
</file>